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9"/>
        <w:gridCol w:w="1080"/>
        <w:gridCol w:w="1322"/>
        <w:gridCol w:w="19"/>
        <w:gridCol w:w="2481"/>
        <w:gridCol w:w="70"/>
        <w:gridCol w:w="1064"/>
        <w:gridCol w:w="1344"/>
        <w:gridCol w:w="61"/>
      </w:tblGrid>
      <w:tr w:rsidR="00C0071D" w:rsidRPr="006F44DB" w14:paraId="65CF28C2" w14:textId="77777777" w:rsidTr="001F63FB">
        <w:trPr>
          <w:gridAfter w:val="1"/>
          <w:wAfter w:w="61" w:type="dxa"/>
          <w:cantSplit/>
        </w:trPr>
        <w:tc>
          <w:tcPr>
            <w:tcW w:w="984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FBFABF" w14:textId="77777777" w:rsidR="00B55A14" w:rsidRPr="006F44DB" w:rsidRDefault="00C0071D" w:rsidP="00A53269">
            <w:pPr>
              <w:rPr>
                <w:rFonts w:ascii="Verdana" w:hAnsi="Verdana"/>
                <w:b/>
                <w:sz w:val="22"/>
                <w:szCs w:val="22"/>
              </w:rPr>
            </w:pPr>
            <w:r w:rsidRPr="00B55A14">
              <w:rPr>
                <w:rFonts w:ascii="Verdana" w:hAnsi="Verdana"/>
                <w:b/>
              </w:rPr>
              <w:t>Angaben zur Kündigung</w:t>
            </w:r>
            <w:r w:rsidR="00C24AF5">
              <w:rPr>
                <w:rFonts w:ascii="Verdana" w:hAnsi="Verdana"/>
                <w:b/>
              </w:rPr>
              <w:t xml:space="preserve"> </w:t>
            </w:r>
            <w:r w:rsidRPr="00B55A14">
              <w:rPr>
                <w:rFonts w:ascii="Verdana" w:hAnsi="Verdana"/>
                <w:b/>
              </w:rPr>
              <w:t>/</w:t>
            </w:r>
            <w:r w:rsidR="00C24AF5">
              <w:rPr>
                <w:rFonts w:ascii="Verdana" w:hAnsi="Verdana"/>
                <w:b/>
              </w:rPr>
              <w:t xml:space="preserve"> </w:t>
            </w:r>
            <w:r w:rsidRPr="00B55A14">
              <w:rPr>
                <w:rFonts w:ascii="Verdana" w:hAnsi="Verdana"/>
                <w:b/>
              </w:rPr>
              <w:t xml:space="preserve">Entlassung </w:t>
            </w:r>
          </w:p>
        </w:tc>
      </w:tr>
      <w:tr w:rsidR="00A53269" w:rsidRPr="006F44DB" w14:paraId="11ACE677" w14:textId="77777777" w:rsidTr="001F63FB">
        <w:trPr>
          <w:gridAfter w:val="1"/>
          <w:wAfter w:w="61" w:type="dxa"/>
          <w:cantSplit/>
          <w:trHeight w:val="543"/>
        </w:trPr>
        <w:tc>
          <w:tcPr>
            <w:tcW w:w="4890" w:type="dxa"/>
            <w:gridSpan w:val="4"/>
            <w:vAlign w:val="center"/>
          </w:tcPr>
          <w:p w14:paraId="575B7D3B" w14:textId="77777777" w:rsidR="00A53269" w:rsidRPr="00E168EB" w:rsidRDefault="00A53269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 xml:space="preserve">Arbeitsverhältnis wurde gekündigt/beendet  </w:t>
            </w:r>
            <w:r w:rsidRPr="00E168EB">
              <w:rPr>
                <w:rFonts w:ascii="Verdana" w:hAnsi="Verdana"/>
                <w:sz w:val="16"/>
                <w:szCs w:val="16"/>
              </w:rPr>
              <w:br/>
              <w:t>oder Abschluss des Aufhebungsvertrages am</w:t>
            </w:r>
          </w:p>
        </w:tc>
        <w:tc>
          <w:tcPr>
            <w:tcW w:w="4959" w:type="dxa"/>
            <w:gridSpan w:val="4"/>
            <w:vAlign w:val="center"/>
          </w:tcPr>
          <w:p w14:paraId="6BE029B5" w14:textId="77777777" w:rsidR="00A53269" w:rsidRPr="00E168EB" w:rsidRDefault="00A53269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</w:p>
        </w:tc>
      </w:tr>
      <w:tr w:rsidR="00B85B75" w:rsidRPr="006F44DB" w14:paraId="2E0939DC" w14:textId="77777777" w:rsidTr="001F63FB">
        <w:trPr>
          <w:gridAfter w:val="1"/>
          <w:wAfter w:w="61" w:type="dxa"/>
          <w:cantSplit/>
          <w:trHeight w:val="543"/>
        </w:trPr>
        <w:tc>
          <w:tcPr>
            <w:tcW w:w="4890" w:type="dxa"/>
            <w:gridSpan w:val="4"/>
            <w:vAlign w:val="center"/>
          </w:tcPr>
          <w:p w14:paraId="31121150" w14:textId="77777777" w:rsidR="00B85B75" w:rsidRPr="00E168EB" w:rsidRDefault="00B85B75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Arbeitsverhältnis wurde gekündigt zum</w:t>
            </w:r>
          </w:p>
        </w:tc>
        <w:tc>
          <w:tcPr>
            <w:tcW w:w="4959" w:type="dxa"/>
            <w:gridSpan w:val="4"/>
            <w:vAlign w:val="center"/>
          </w:tcPr>
          <w:p w14:paraId="1D2EF8BD" w14:textId="77777777" w:rsidR="00B85B75" w:rsidRPr="00E168EB" w:rsidRDefault="00B85B75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</w:p>
        </w:tc>
      </w:tr>
      <w:tr w:rsidR="00C0071D" w:rsidRPr="006F44DB" w14:paraId="16E55BAC" w14:textId="77777777" w:rsidTr="001F63FB">
        <w:trPr>
          <w:gridAfter w:val="1"/>
          <w:wAfter w:w="61" w:type="dxa"/>
          <w:cantSplit/>
          <w:trHeight w:val="2384"/>
        </w:trPr>
        <w:tc>
          <w:tcPr>
            <w:tcW w:w="4890" w:type="dxa"/>
            <w:gridSpan w:val="4"/>
          </w:tcPr>
          <w:p w14:paraId="32FD868A" w14:textId="77777777" w:rsidR="00C0071D" w:rsidRPr="00E168EB" w:rsidRDefault="00C0071D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Kündigung/Entlassung durch</w:t>
            </w:r>
          </w:p>
        </w:tc>
        <w:tc>
          <w:tcPr>
            <w:tcW w:w="4959" w:type="dxa"/>
            <w:gridSpan w:val="4"/>
          </w:tcPr>
          <w:p w14:paraId="431F18E6" w14:textId="2F9DB0E5" w:rsidR="00C0071D" w:rsidRPr="00E168EB" w:rsidRDefault="00A67A64" w:rsidP="00A67A6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A67A64">
              <w:rPr>
                <w:rFonts w:ascii="Verdana" w:hAnsi="Verdana"/>
                <w:b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>Ar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>beitgeber</w:t>
            </w:r>
            <w:r w:rsidR="00A53269">
              <w:rPr>
                <w:rFonts w:ascii="Verdana" w:hAnsi="Verdana"/>
                <w:sz w:val="16"/>
                <w:szCs w:val="16"/>
              </w:rPr>
              <w:t>/Dienstherr</w:t>
            </w:r>
          </w:p>
          <w:p w14:paraId="1B0B154F" w14:textId="39D30FFA" w:rsidR="00C0071D" w:rsidRPr="00E168EB" w:rsidRDefault="00A67A64" w:rsidP="00A67A6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</w:rPr>
              <w:tab/>
            </w:r>
            <w:r w:rsidR="00C27948">
              <w:rPr>
                <w:rFonts w:ascii="Verdana" w:hAnsi="Verdana"/>
                <w:sz w:val="16"/>
                <w:szCs w:val="16"/>
              </w:rPr>
              <w:t>Beschäftigte Person</w:t>
            </w:r>
            <w:r w:rsidR="00A53269">
              <w:rPr>
                <w:rFonts w:ascii="Verdana" w:hAnsi="Verdana"/>
                <w:sz w:val="16"/>
                <w:szCs w:val="16"/>
              </w:rPr>
              <w:t>/Beamte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 xml:space="preserve">, Arbeitgeber hätte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DC0D01" w:rsidRPr="00E168EB">
              <w:rPr>
                <w:rFonts w:ascii="Verdana" w:hAnsi="Verdana"/>
                <w:sz w:val="16"/>
                <w:szCs w:val="16"/>
              </w:rPr>
              <w:t xml:space="preserve">ansonsten 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 xml:space="preserve">nicht </w:t>
            </w:r>
            <w:r w:rsidR="00DC0D01" w:rsidRPr="00E168EB">
              <w:rPr>
                <w:rFonts w:ascii="Verdana" w:hAnsi="Verdana"/>
                <w:sz w:val="16"/>
                <w:szCs w:val="16"/>
              </w:rPr>
              <w:t xml:space="preserve">oder nicht 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 xml:space="preserve">zum selben Zeitpunkt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gekündigt</w:t>
            </w:r>
          </w:p>
          <w:p w14:paraId="133D44CE" w14:textId="172B6FC8" w:rsidR="00C0071D" w:rsidRPr="00E168EB" w:rsidRDefault="00A67A64" w:rsidP="00A67A6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</w:rPr>
              <w:tab/>
            </w:r>
            <w:r w:rsidR="000972EF">
              <w:rPr>
                <w:rFonts w:ascii="Verdana" w:hAnsi="Verdana"/>
                <w:sz w:val="16"/>
                <w:szCs w:val="16"/>
              </w:rPr>
              <w:t>Beschäftigte Person</w:t>
            </w:r>
            <w:r w:rsidR="00A53269">
              <w:rPr>
                <w:rFonts w:ascii="Verdana" w:hAnsi="Verdana"/>
                <w:sz w:val="16"/>
                <w:szCs w:val="16"/>
              </w:rPr>
              <w:t>/Beamte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 xml:space="preserve">, Arbeitgeber hätte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zum selben Zeitpunkt gekündigt</w:t>
            </w:r>
          </w:p>
          <w:p w14:paraId="308542CB" w14:textId="734340AF" w:rsidR="00C0071D" w:rsidRPr="00E168EB" w:rsidRDefault="00A67A64" w:rsidP="00A67A6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 xml:space="preserve">Aufhebungsvertrag, Arbeitgeber hätte </w:t>
            </w:r>
            <w:r w:rsidR="00DC0D01" w:rsidRPr="00E168EB">
              <w:rPr>
                <w:rFonts w:ascii="Verdana" w:hAnsi="Verdana"/>
                <w:sz w:val="16"/>
                <w:szCs w:val="16"/>
              </w:rPr>
              <w:t xml:space="preserve">ansonsten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DC0D01" w:rsidRPr="00E168EB">
              <w:rPr>
                <w:rFonts w:ascii="Verdana" w:hAnsi="Verdana"/>
                <w:sz w:val="16"/>
                <w:szCs w:val="16"/>
              </w:rPr>
              <w:t xml:space="preserve">nicht oder 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>nicht zum selben Zeitpunkt gekündigt</w:t>
            </w:r>
          </w:p>
          <w:p w14:paraId="036022D1" w14:textId="4F7B9459" w:rsidR="00C0071D" w:rsidRPr="00E168EB" w:rsidRDefault="00A67A64" w:rsidP="00A67A6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 xml:space="preserve">Aufhebungsvertrag, Arbeitgeber hätte zum selben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Zeitpunkt gekündigt</w:t>
            </w:r>
          </w:p>
          <w:p w14:paraId="1A2460D4" w14:textId="1ECBFA6E" w:rsidR="00C0071D" w:rsidRPr="00E168EB" w:rsidRDefault="00A67A64" w:rsidP="00A67A6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Kraft Gesetzes oder Tarifvertrag</w:t>
            </w:r>
          </w:p>
          <w:p w14:paraId="00A361A3" w14:textId="77777777" w:rsidR="00C0071D" w:rsidRPr="00E168EB" w:rsidRDefault="00C0071D" w:rsidP="00B55A14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</w:p>
        </w:tc>
      </w:tr>
      <w:tr w:rsidR="00C0071D" w:rsidRPr="006F44DB" w14:paraId="2D2B3A64" w14:textId="77777777" w:rsidTr="001F63FB">
        <w:trPr>
          <w:gridAfter w:val="1"/>
          <w:wAfter w:w="61" w:type="dxa"/>
          <w:cantSplit/>
          <w:trHeight w:val="656"/>
        </w:trPr>
        <w:tc>
          <w:tcPr>
            <w:tcW w:w="4890" w:type="dxa"/>
            <w:gridSpan w:val="4"/>
          </w:tcPr>
          <w:p w14:paraId="77FA8476" w14:textId="77777777" w:rsidR="00C0071D" w:rsidRPr="00E168EB" w:rsidRDefault="00C0071D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Art der Zustellung der Kündigung</w:t>
            </w:r>
          </w:p>
        </w:tc>
        <w:tc>
          <w:tcPr>
            <w:tcW w:w="4959" w:type="dxa"/>
            <w:gridSpan w:val="4"/>
          </w:tcPr>
          <w:p w14:paraId="60B8AA4C" w14:textId="47DF488F" w:rsidR="00C0071D" w:rsidRPr="00E168EB" w:rsidRDefault="00957EF9" w:rsidP="00957EF9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Persönlich</w:t>
            </w:r>
          </w:p>
          <w:p w14:paraId="276A1EC5" w14:textId="623FB99D" w:rsidR="00C0071D" w:rsidRPr="00E168EB" w:rsidRDefault="00957EF9" w:rsidP="00957EF9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Per Post</w:t>
            </w:r>
          </w:p>
        </w:tc>
      </w:tr>
      <w:tr w:rsidR="00C0071D" w:rsidRPr="006F44DB" w14:paraId="3624C8FA" w14:textId="77777777" w:rsidTr="001F63FB">
        <w:trPr>
          <w:gridAfter w:val="1"/>
          <w:wAfter w:w="61" w:type="dxa"/>
          <w:cantSplit/>
        </w:trPr>
        <w:tc>
          <w:tcPr>
            <w:tcW w:w="9849" w:type="dxa"/>
            <w:gridSpan w:val="8"/>
            <w:tcBorders>
              <w:left w:val="nil"/>
              <w:right w:val="nil"/>
            </w:tcBorders>
          </w:tcPr>
          <w:p w14:paraId="6E6BEB76" w14:textId="77777777" w:rsidR="00C0071D" w:rsidRDefault="00C0071D">
            <w:pPr>
              <w:rPr>
                <w:rFonts w:ascii="Verdana" w:hAnsi="Verdana"/>
                <w:b/>
                <w:sz w:val="16"/>
              </w:rPr>
            </w:pPr>
          </w:p>
          <w:p w14:paraId="3D35059A" w14:textId="77777777" w:rsidR="00B55A14" w:rsidRPr="006F44DB" w:rsidRDefault="00C0071D">
            <w:pPr>
              <w:rPr>
                <w:rFonts w:ascii="Verdana" w:hAnsi="Verdana"/>
                <w:b/>
                <w:sz w:val="22"/>
                <w:szCs w:val="22"/>
              </w:rPr>
            </w:pPr>
            <w:r w:rsidRPr="00B55A14">
              <w:rPr>
                <w:rFonts w:ascii="Verdana" w:hAnsi="Verdana"/>
                <w:b/>
              </w:rPr>
              <w:t>Maßgebliche Kündigungsfrist des Arbeitgebers</w:t>
            </w:r>
          </w:p>
        </w:tc>
      </w:tr>
      <w:tr w:rsidR="00C0071D" w:rsidRPr="006F44DB" w14:paraId="067E757B" w14:textId="77777777" w:rsidTr="00862D0B">
        <w:trPr>
          <w:gridAfter w:val="1"/>
          <w:wAfter w:w="61" w:type="dxa"/>
          <w:cantSplit/>
        </w:trPr>
        <w:tc>
          <w:tcPr>
            <w:tcW w:w="4890" w:type="dxa"/>
            <w:gridSpan w:val="4"/>
            <w:tcBorders>
              <w:bottom w:val="single" w:sz="4" w:space="0" w:color="auto"/>
            </w:tcBorders>
          </w:tcPr>
          <w:p w14:paraId="3C3EE51B" w14:textId="77777777" w:rsidR="00C0071D" w:rsidRPr="00E168EB" w:rsidRDefault="00C0071D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Kündigungsfrist</w:t>
            </w:r>
          </w:p>
          <w:p w14:paraId="53E7FED2" w14:textId="77777777" w:rsidR="00C0071D" w:rsidRPr="00E168EB" w:rsidRDefault="00C0071D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0627991B" w14:textId="77777777" w:rsidR="00C0071D" w:rsidRPr="00E168EB" w:rsidRDefault="00C0071D" w:rsidP="00B55A14">
            <w:pPr>
              <w:spacing w:before="60"/>
              <w:jc w:val="center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Wert (Anzahl)</w:t>
            </w:r>
          </w:p>
        </w:tc>
        <w:tc>
          <w:tcPr>
            <w:tcW w:w="240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82959FB" w14:textId="04811466" w:rsidR="00C0071D" w:rsidRPr="00E168EB" w:rsidRDefault="00957EF9" w:rsidP="00957EF9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Kalendertage</w:t>
            </w:r>
          </w:p>
          <w:p w14:paraId="256DBC5D" w14:textId="4087BE34" w:rsidR="00C0071D" w:rsidRPr="00E168EB" w:rsidRDefault="00957EF9" w:rsidP="00957EF9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Werktage</w:t>
            </w:r>
          </w:p>
          <w:p w14:paraId="7DE00EE1" w14:textId="57113908" w:rsidR="00C0071D" w:rsidRPr="00E168EB" w:rsidRDefault="00957EF9" w:rsidP="00957EF9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Wochen</w:t>
            </w:r>
          </w:p>
          <w:p w14:paraId="17A7B870" w14:textId="67D69C54" w:rsidR="00C0071D" w:rsidRPr="00E168EB" w:rsidRDefault="00957EF9" w:rsidP="00957EF9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sz w:val="16"/>
                <w:szCs w:val="16"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Monate</w:t>
            </w:r>
          </w:p>
          <w:p w14:paraId="185B6D58" w14:textId="77777777" w:rsidR="00C0071D" w:rsidRPr="00E168EB" w:rsidRDefault="00C0071D" w:rsidP="00B55A14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</w:p>
        </w:tc>
      </w:tr>
      <w:tr w:rsidR="00B10FC0" w:rsidRPr="006F44DB" w14:paraId="52181C0F" w14:textId="77777777" w:rsidTr="001F63FB">
        <w:trPr>
          <w:gridAfter w:val="1"/>
          <w:wAfter w:w="61" w:type="dxa"/>
          <w:cantSplit/>
          <w:trHeight w:val="1376"/>
        </w:trPr>
        <w:tc>
          <w:tcPr>
            <w:tcW w:w="4890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3C6D9F1D" w14:textId="77777777" w:rsidR="00B10FC0" w:rsidRPr="00E168EB" w:rsidRDefault="00B10FC0" w:rsidP="00B55A14">
            <w:pPr>
              <w:spacing w:before="6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Bezugszeitpunkt der Kündigungsfrist</w:t>
            </w:r>
          </w:p>
        </w:tc>
        <w:tc>
          <w:tcPr>
            <w:tcW w:w="4959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547DF48D" w14:textId="093C2658" w:rsidR="00B10FC0" w:rsidRPr="00E168EB" w:rsidRDefault="00957EF9" w:rsidP="00957EF9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7EF9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957EF9">
              <w:rPr>
                <w:rFonts w:ascii="Verdana" w:hAnsi="Verdana"/>
                <w:b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Zum Ende der Woche</w:t>
            </w:r>
          </w:p>
          <w:p w14:paraId="7F1B96F7" w14:textId="54F55890" w:rsidR="00B10FC0" w:rsidRPr="00E168EB" w:rsidRDefault="00957EF9" w:rsidP="00957EF9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7EF9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957EF9">
              <w:rPr>
                <w:rFonts w:ascii="Verdana" w:hAnsi="Verdana"/>
                <w:b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Zum 15. des Monats</w:t>
            </w:r>
          </w:p>
          <w:p w14:paraId="607B8873" w14:textId="726C1D3F" w:rsidR="00B10FC0" w:rsidRPr="00E168EB" w:rsidRDefault="00957EF9" w:rsidP="00957EF9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7EF9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957EF9">
              <w:rPr>
                <w:rFonts w:ascii="Verdana" w:hAnsi="Verdana"/>
                <w:b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Zum Monatsende</w:t>
            </w:r>
          </w:p>
          <w:p w14:paraId="7E2E9464" w14:textId="567DB59B" w:rsidR="00B10FC0" w:rsidRPr="00E168EB" w:rsidRDefault="00957EF9" w:rsidP="00957EF9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7EF9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957EF9">
              <w:rPr>
                <w:rFonts w:ascii="Verdana" w:hAnsi="Verdana"/>
                <w:b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Zum Ende des Vierteljahres</w:t>
            </w:r>
          </w:p>
          <w:p w14:paraId="5BFFC0C1" w14:textId="42A57DED" w:rsidR="00B10FC0" w:rsidRDefault="00957EF9" w:rsidP="00957EF9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7EF9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957EF9">
              <w:rPr>
                <w:rFonts w:ascii="Verdana" w:hAnsi="Verdana"/>
                <w:b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Ohne festes Ende</w:t>
            </w:r>
          </w:p>
          <w:p w14:paraId="7D9292D6" w14:textId="748E828E" w:rsidR="007E4852" w:rsidRDefault="00957EF9" w:rsidP="00957EF9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7EF9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100A81">
              <w:rPr>
                <w:rFonts w:ascii="Verdana" w:hAnsi="Verdana"/>
                <w:b/>
              </w:rPr>
              <w:tab/>
            </w:r>
            <w:r w:rsidR="007E4852">
              <w:rPr>
                <w:rFonts w:ascii="Verdana" w:hAnsi="Verdana"/>
                <w:sz w:val="16"/>
                <w:szCs w:val="16"/>
              </w:rPr>
              <w:t>Zum Ende des Halbjahres</w:t>
            </w:r>
          </w:p>
          <w:p w14:paraId="7B181D11" w14:textId="4F2C1B74" w:rsidR="007E4852" w:rsidRPr="007E4852" w:rsidRDefault="00957EF9" w:rsidP="00957EF9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7E4852">
              <w:rPr>
                <w:rFonts w:ascii="Verdana" w:hAnsi="Verdana"/>
                <w:sz w:val="16"/>
                <w:szCs w:val="16"/>
              </w:rPr>
              <w:t>Zum Jahresende</w:t>
            </w:r>
          </w:p>
          <w:p w14:paraId="672002CB" w14:textId="77777777" w:rsidR="00B10FC0" w:rsidRPr="00E168EB" w:rsidRDefault="00B10FC0" w:rsidP="00B55A14">
            <w:pPr>
              <w:tabs>
                <w:tab w:val="num" w:pos="638"/>
              </w:tabs>
              <w:spacing w:before="60"/>
              <w:rPr>
                <w:rFonts w:ascii="Verdana" w:hAnsi="Verdana"/>
                <w:sz w:val="16"/>
                <w:szCs w:val="16"/>
              </w:rPr>
            </w:pPr>
          </w:p>
        </w:tc>
      </w:tr>
      <w:tr w:rsidR="00C0071D" w:rsidRPr="006F44DB" w14:paraId="463B7695" w14:textId="77777777" w:rsidTr="001F63FB">
        <w:trPr>
          <w:gridAfter w:val="1"/>
          <w:wAfter w:w="61" w:type="dxa"/>
          <w:cantSplit/>
        </w:trPr>
        <w:tc>
          <w:tcPr>
            <w:tcW w:w="9849" w:type="dxa"/>
            <w:gridSpan w:val="8"/>
            <w:tcBorders>
              <w:top w:val="nil"/>
              <w:left w:val="nil"/>
              <w:right w:val="nil"/>
            </w:tcBorders>
          </w:tcPr>
          <w:p w14:paraId="01F93E06" w14:textId="77777777" w:rsidR="00CD5551" w:rsidRPr="006F44DB" w:rsidRDefault="00CD5551">
            <w:pPr>
              <w:rPr>
                <w:rFonts w:ascii="Verdana" w:hAnsi="Verdana"/>
                <w:b/>
                <w:sz w:val="16"/>
              </w:rPr>
            </w:pPr>
          </w:p>
          <w:p w14:paraId="51CD2619" w14:textId="77777777" w:rsidR="00E26414" w:rsidRPr="006F44DB" w:rsidRDefault="00C0071D">
            <w:pPr>
              <w:rPr>
                <w:rFonts w:ascii="Verdana" w:hAnsi="Verdana"/>
                <w:b/>
              </w:rPr>
            </w:pPr>
            <w:r w:rsidRPr="00B55A14">
              <w:rPr>
                <w:rFonts w:ascii="Verdana" w:hAnsi="Verdana"/>
                <w:b/>
              </w:rPr>
              <w:t>Zusatzangaben bei Kündigungsausschluss</w:t>
            </w:r>
          </w:p>
        </w:tc>
      </w:tr>
      <w:tr w:rsidR="00E26414" w:rsidRPr="006F44DB" w14:paraId="2E932B9C" w14:textId="77777777" w:rsidTr="00957EF9">
        <w:trPr>
          <w:cantSplit/>
          <w:trHeight w:val="488"/>
        </w:trPr>
        <w:tc>
          <w:tcPr>
            <w:tcW w:w="7371" w:type="dxa"/>
            <w:gridSpan w:val="5"/>
            <w:vAlign w:val="center"/>
          </w:tcPr>
          <w:p w14:paraId="72411961" w14:textId="77777777" w:rsidR="00E26414" w:rsidRPr="00E168EB" w:rsidRDefault="00E26414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Gesetzlich/tarifvertraglicher Ausschluss der ordentlichen Kündigung</w:t>
            </w:r>
          </w:p>
        </w:tc>
        <w:tc>
          <w:tcPr>
            <w:tcW w:w="1134" w:type="dxa"/>
            <w:gridSpan w:val="2"/>
            <w:vAlign w:val="center"/>
          </w:tcPr>
          <w:p w14:paraId="4677839E" w14:textId="1B26A2C3" w:rsidR="00E26414" w:rsidRPr="00E168EB" w:rsidRDefault="00957EF9" w:rsidP="00957E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>J</w:t>
            </w:r>
            <w:r w:rsidR="00E26414" w:rsidRPr="00E168EB">
              <w:rPr>
                <w:rFonts w:ascii="Verdana" w:hAnsi="Verdana"/>
                <w:sz w:val="16"/>
                <w:szCs w:val="16"/>
              </w:rPr>
              <w:t>a</w:t>
            </w:r>
          </w:p>
        </w:tc>
        <w:tc>
          <w:tcPr>
            <w:tcW w:w="1405" w:type="dxa"/>
            <w:gridSpan w:val="2"/>
            <w:vAlign w:val="center"/>
          </w:tcPr>
          <w:p w14:paraId="72011518" w14:textId="12D36818" w:rsidR="00E26414" w:rsidRPr="00E168EB" w:rsidRDefault="00957EF9" w:rsidP="00957E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26414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E26414" w:rsidRPr="006F44DB" w14:paraId="4453DCE4" w14:textId="77777777" w:rsidTr="00957EF9">
        <w:trPr>
          <w:cantSplit/>
          <w:trHeight w:val="476"/>
        </w:trPr>
        <w:tc>
          <w:tcPr>
            <w:tcW w:w="7371" w:type="dxa"/>
            <w:gridSpan w:val="5"/>
            <w:vAlign w:val="center"/>
          </w:tcPr>
          <w:p w14:paraId="5EFCDD1B" w14:textId="77777777" w:rsidR="00E26414" w:rsidRPr="00E168EB" w:rsidRDefault="00E26414" w:rsidP="0004755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Zeitlich unbegrenzter Ausschluss der ordentlichen Kündigung</w:t>
            </w:r>
          </w:p>
        </w:tc>
        <w:tc>
          <w:tcPr>
            <w:tcW w:w="1134" w:type="dxa"/>
            <w:gridSpan w:val="2"/>
            <w:vAlign w:val="center"/>
          </w:tcPr>
          <w:p w14:paraId="25BB420E" w14:textId="7924E699" w:rsidR="00E26414" w:rsidRPr="00E168EB" w:rsidRDefault="00957EF9" w:rsidP="00957E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26414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405" w:type="dxa"/>
            <w:gridSpan w:val="2"/>
            <w:vAlign w:val="center"/>
          </w:tcPr>
          <w:p w14:paraId="1BE1E67C" w14:textId="7DAFD57F" w:rsidR="00E26414" w:rsidRPr="00E168EB" w:rsidRDefault="00957EF9" w:rsidP="00957E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26414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E26414" w:rsidRPr="006F44DB" w14:paraId="7B3DDE75" w14:textId="77777777" w:rsidTr="00957EF9">
        <w:trPr>
          <w:cantSplit/>
          <w:trHeight w:val="401"/>
        </w:trPr>
        <w:tc>
          <w:tcPr>
            <w:tcW w:w="7371" w:type="dxa"/>
            <w:gridSpan w:val="5"/>
            <w:vAlign w:val="center"/>
          </w:tcPr>
          <w:p w14:paraId="604DF95B" w14:textId="77777777" w:rsidR="00E26414" w:rsidRPr="00E168EB" w:rsidRDefault="00E26414" w:rsidP="0004755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Fristgebundene Kündigung trotz zeitlich unbegrenztem Ausschluss der ordentlichen Kündigung</w:t>
            </w:r>
          </w:p>
        </w:tc>
        <w:tc>
          <w:tcPr>
            <w:tcW w:w="1134" w:type="dxa"/>
            <w:gridSpan w:val="2"/>
            <w:vAlign w:val="center"/>
          </w:tcPr>
          <w:p w14:paraId="2A6412CB" w14:textId="16B05112" w:rsidR="00E26414" w:rsidRPr="00E168EB" w:rsidRDefault="00957EF9" w:rsidP="00957E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26414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405" w:type="dxa"/>
            <w:gridSpan w:val="2"/>
            <w:vAlign w:val="center"/>
          </w:tcPr>
          <w:p w14:paraId="5C31BD73" w14:textId="13804231" w:rsidR="00E26414" w:rsidRPr="00E168EB" w:rsidRDefault="00957EF9" w:rsidP="00957E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26414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C0071D" w:rsidRPr="006F44DB" w14:paraId="0FD1A88A" w14:textId="77777777" w:rsidTr="0022188B">
        <w:trPr>
          <w:cantSplit/>
          <w:trHeight w:val="284"/>
        </w:trPr>
        <w:tc>
          <w:tcPr>
            <w:tcW w:w="991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8C2E1C" w14:textId="77777777" w:rsidR="00E168EB" w:rsidRPr="00CD5551" w:rsidRDefault="00E168EB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25347" w:rsidRPr="006F44DB" w14:paraId="4EF4DA80" w14:textId="77777777" w:rsidTr="0022188B">
        <w:trPr>
          <w:cantSplit/>
          <w:trHeight w:val="284"/>
        </w:trPr>
        <w:tc>
          <w:tcPr>
            <w:tcW w:w="991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8EF49F4" w14:textId="77777777" w:rsidR="00C25347" w:rsidRPr="00CD5551" w:rsidRDefault="00C25347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0071D" w:rsidRPr="006F44DB" w14:paraId="777A7567" w14:textId="77777777" w:rsidTr="00CD5551">
        <w:trPr>
          <w:cantSplit/>
          <w:trHeight w:val="294"/>
        </w:trPr>
        <w:tc>
          <w:tcPr>
            <w:tcW w:w="9910" w:type="dxa"/>
            <w:gridSpan w:val="9"/>
            <w:tcBorders>
              <w:top w:val="nil"/>
              <w:left w:val="nil"/>
              <w:right w:val="nil"/>
            </w:tcBorders>
          </w:tcPr>
          <w:p w14:paraId="793B6ABB" w14:textId="77777777" w:rsidR="00B55A14" w:rsidRPr="006F44DB" w:rsidRDefault="00C0071D" w:rsidP="004F7296">
            <w:pPr>
              <w:rPr>
                <w:rFonts w:ascii="Verdana" w:hAnsi="Verdana"/>
                <w:b/>
                <w:sz w:val="18"/>
                <w:szCs w:val="18"/>
              </w:rPr>
            </w:pPr>
            <w:r w:rsidRPr="00B55A14">
              <w:rPr>
                <w:rFonts w:ascii="Verdana" w:hAnsi="Verdana"/>
                <w:b/>
              </w:rPr>
              <w:lastRenderedPageBreak/>
              <w:t>Zusatzangaben bei Kündigung</w:t>
            </w:r>
            <w:r w:rsidR="000B127D">
              <w:rPr>
                <w:rFonts w:ascii="Verdana" w:hAnsi="Verdana"/>
                <w:b/>
              </w:rPr>
              <w:t xml:space="preserve"> </w:t>
            </w:r>
            <w:r w:rsidRPr="00B55A14">
              <w:rPr>
                <w:rFonts w:ascii="Verdana" w:hAnsi="Verdana"/>
                <w:b/>
              </w:rPr>
              <w:t>/</w:t>
            </w:r>
            <w:r w:rsidR="000B127D">
              <w:rPr>
                <w:rFonts w:ascii="Verdana" w:hAnsi="Verdana"/>
                <w:b/>
              </w:rPr>
              <w:t xml:space="preserve"> </w:t>
            </w:r>
            <w:r w:rsidRPr="00B55A14">
              <w:rPr>
                <w:rFonts w:ascii="Verdana" w:hAnsi="Verdana"/>
                <w:b/>
              </w:rPr>
              <w:t>Entlassung durch den Arbeitgeber/Dienstherrn</w:t>
            </w:r>
          </w:p>
        </w:tc>
      </w:tr>
      <w:tr w:rsidR="00E30712" w:rsidRPr="006F44DB" w14:paraId="07F2B375" w14:textId="77777777" w:rsidTr="00957EF9">
        <w:trPr>
          <w:cantSplit/>
          <w:trHeight w:val="548"/>
        </w:trPr>
        <w:tc>
          <w:tcPr>
            <w:tcW w:w="246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F6D8CB" w14:textId="77777777" w:rsidR="00E30712" w:rsidRPr="00E168EB" w:rsidRDefault="00E30712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Kündigung erfolgte schriftlich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2BE7BEA3" w14:textId="4888E416" w:rsidR="00E30712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30712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322" w:type="dxa"/>
            <w:tcBorders>
              <w:right w:val="nil"/>
            </w:tcBorders>
            <w:vAlign w:val="center"/>
          </w:tcPr>
          <w:p w14:paraId="7489335A" w14:textId="5996DE1A" w:rsidR="00E30712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30712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  <w:tc>
          <w:tcPr>
            <w:tcW w:w="2500" w:type="dxa"/>
            <w:gridSpan w:val="2"/>
            <w:tcBorders>
              <w:right w:val="nil"/>
            </w:tcBorders>
          </w:tcPr>
          <w:p w14:paraId="4E83F01E" w14:textId="77777777" w:rsidR="00E30712" w:rsidRPr="00E168EB" w:rsidRDefault="00E30712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Betriebsbedingte Kündigung</w:t>
            </w:r>
            <w:r w:rsidR="00B105C3">
              <w:rPr>
                <w:rFonts w:ascii="Verdana" w:hAnsi="Verdana"/>
                <w:sz w:val="16"/>
                <w:szCs w:val="16"/>
              </w:rPr>
              <w:t xml:space="preserve"> mit Abfindungsangebot gem.</w:t>
            </w:r>
            <w:r w:rsidR="00B105C3">
              <w:rPr>
                <w:rFonts w:ascii="Verdana" w:hAnsi="Verdana"/>
                <w:sz w:val="16"/>
                <w:szCs w:val="16"/>
              </w:rPr>
              <w:br/>
            </w:r>
            <w:r w:rsidR="001F7D35">
              <w:rPr>
                <w:rFonts w:ascii="Verdana" w:hAnsi="Verdana"/>
                <w:sz w:val="16"/>
                <w:szCs w:val="16"/>
              </w:rPr>
              <w:t>§ 1a KSchG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14:paraId="369F8272" w14:textId="4E549126" w:rsidR="00E30712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30712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405" w:type="dxa"/>
            <w:gridSpan w:val="2"/>
            <w:tcBorders>
              <w:left w:val="single" w:sz="4" w:space="0" w:color="auto"/>
            </w:tcBorders>
            <w:vAlign w:val="center"/>
          </w:tcPr>
          <w:p w14:paraId="205C1733" w14:textId="77352DDE" w:rsidR="00E30712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30712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C0071D" w:rsidRPr="006F44DB" w14:paraId="1293FA5F" w14:textId="77777777" w:rsidTr="001F63FB">
        <w:trPr>
          <w:cantSplit/>
        </w:trPr>
        <w:tc>
          <w:tcPr>
            <w:tcW w:w="4871" w:type="dxa"/>
            <w:gridSpan w:val="3"/>
          </w:tcPr>
          <w:p w14:paraId="04DB3E43" w14:textId="30EB8F5C" w:rsidR="00C0071D" w:rsidRPr="00E168EB" w:rsidRDefault="000972EF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Beschäftigte Person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 xml:space="preserve"> hat Kündigungsschutzklage erhoben</w:t>
            </w:r>
          </w:p>
        </w:tc>
        <w:tc>
          <w:tcPr>
            <w:tcW w:w="5039" w:type="dxa"/>
            <w:gridSpan w:val="6"/>
          </w:tcPr>
          <w:p w14:paraId="69F05100" w14:textId="7E99E100" w:rsidR="00C0071D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Ja</w:t>
            </w:r>
          </w:p>
          <w:p w14:paraId="436063D6" w14:textId="4FFBFB30" w:rsidR="00C0071D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Nein</w:t>
            </w:r>
          </w:p>
          <w:p w14:paraId="63E2E5BA" w14:textId="27C65E0E" w:rsidR="00C0071D" w:rsidRPr="00E168EB" w:rsidRDefault="00100A81" w:rsidP="00100A81">
            <w:pPr>
              <w:spacing w:before="40" w:after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Ist ungewiss</w:t>
            </w:r>
          </w:p>
        </w:tc>
      </w:tr>
      <w:tr w:rsidR="00E26414" w:rsidRPr="006F44DB" w14:paraId="69E4BF48" w14:textId="77777777" w:rsidTr="001F63FB">
        <w:trPr>
          <w:cantSplit/>
          <w:trHeight w:val="608"/>
        </w:trPr>
        <w:tc>
          <w:tcPr>
            <w:tcW w:w="2469" w:type="dxa"/>
            <w:tcBorders>
              <w:right w:val="single" w:sz="4" w:space="0" w:color="auto"/>
            </w:tcBorders>
          </w:tcPr>
          <w:p w14:paraId="51F8D445" w14:textId="77777777" w:rsidR="00E26414" w:rsidRPr="00E168EB" w:rsidRDefault="00E26414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Kündigung wegen vertragswidrigen Verhaltens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51F43907" w14:textId="6BFEC3DB" w:rsidR="00E26414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26414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322" w:type="dxa"/>
            <w:tcBorders>
              <w:right w:val="nil"/>
            </w:tcBorders>
            <w:vAlign w:val="center"/>
          </w:tcPr>
          <w:p w14:paraId="213C92D8" w14:textId="511C4966" w:rsidR="00E26414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26414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  <w:tc>
          <w:tcPr>
            <w:tcW w:w="5039" w:type="dxa"/>
            <w:gridSpan w:val="6"/>
          </w:tcPr>
          <w:p w14:paraId="2BDA1F05" w14:textId="77777777" w:rsidR="00E26414" w:rsidRPr="00E168EB" w:rsidRDefault="0001702A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Datum der vorherigen </w:t>
            </w:r>
            <w:r w:rsidR="00E26414" w:rsidRPr="00E168EB">
              <w:rPr>
                <w:rFonts w:ascii="Verdana" w:hAnsi="Verdana"/>
                <w:sz w:val="16"/>
                <w:szCs w:val="16"/>
              </w:rPr>
              <w:t>Abmahnung wegen vertragswidrigen Verhaltens am:</w:t>
            </w:r>
          </w:p>
        </w:tc>
      </w:tr>
    </w:tbl>
    <w:p w14:paraId="078B1D67" w14:textId="77777777" w:rsidR="00C0071D" w:rsidRPr="006F44DB" w:rsidRDefault="00C0071D">
      <w:pPr>
        <w:rPr>
          <w:rFonts w:ascii="Verdana" w:hAnsi="Verdana"/>
        </w:rPr>
      </w:pPr>
    </w:p>
    <w:p w14:paraId="7EF3AFA3" w14:textId="77777777" w:rsidR="003D263B" w:rsidRPr="003D263B" w:rsidRDefault="00C0071D">
      <w:pPr>
        <w:rPr>
          <w:rFonts w:ascii="Verdana" w:hAnsi="Verdana"/>
          <w:b/>
        </w:rPr>
      </w:pPr>
      <w:r w:rsidRPr="003D263B">
        <w:rPr>
          <w:rFonts w:ascii="Verdana" w:hAnsi="Verdana"/>
          <w:b/>
        </w:rPr>
        <w:t>Weitere Angaben zur Kündigung</w:t>
      </w:r>
      <w:r w:rsidR="000B127D">
        <w:rPr>
          <w:rFonts w:ascii="Verdana" w:hAnsi="Verdana"/>
          <w:b/>
        </w:rPr>
        <w:t xml:space="preserve"> </w:t>
      </w:r>
      <w:r w:rsidRPr="003D263B">
        <w:rPr>
          <w:rFonts w:ascii="Verdana" w:hAnsi="Verdana"/>
          <w:b/>
        </w:rPr>
        <w:t>/</w:t>
      </w:r>
      <w:r w:rsidR="000B127D">
        <w:rPr>
          <w:rFonts w:ascii="Verdana" w:hAnsi="Verdana"/>
          <w:b/>
        </w:rPr>
        <w:t xml:space="preserve"> </w:t>
      </w:r>
      <w:r w:rsidRPr="003D263B">
        <w:rPr>
          <w:rFonts w:ascii="Verdana" w:hAnsi="Verdana"/>
          <w:b/>
        </w:rPr>
        <w:t>Entlassung</w:t>
      </w: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0"/>
        <w:gridCol w:w="2638"/>
        <w:gridCol w:w="1134"/>
        <w:gridCol w:w="1268"/>
      </w:tblGrid>
      <w:tr w:rsidR="003D263B" w:rsidRPr="006F44DB" w14:paraId="75CD5554" w14:textId="77777777" w:rsidTr="00100A81">
        <w:trPr>
          <w:cantSplit/>
          <w:trHeight w:val="358"/>
        </w:trPr>
        <w:tc>
          <w:tcPr>
            <w:tcW w:w="7508" w:type="dxa"/>
            <w:gridSpan w:val="2"/>
            <w:vAlign w:val="center"/>
          </w:tcPr>
          <w:p w14:paraId="65A5FB65" w14:textId="77777777" w:rsidR="003D263B" w:rsidRPr="00E168EB" w:rsidRDefault="003D263B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 xml:space="preserve">Zusätzliche Kündigungsvereinbarungen </w:t>
            </w:r>
          </w:p>
          <w:p w14:paraId="2BAA4336" w14:textId="77777777" w:rsidR="00065252" w:rsidRPr="00E168EB" w:rsidRDefault="00065252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DE12936" w14:textId="2ED93EB6" w:rsidR="003D263B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3D263B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68" w:type="dxa"/>
            <w:vAlign w:val="center"/>
          </w:tcPr>
          <w:p w14:paraId="01F6D81C" w14:textId="57426149" w:rsidR="003D263B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3D263B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C0071D" w:rsidRPr="006F44DB" w14:paraId="1A42BB52" w14:textId="77777777" w:rsidTr="00FD6F66">
        <w:trPr>
          <w:cantSplit/>
        </w:trPr>
        <w:tc>
          <w:tcPr>
            <w:tcW w:w="4870" w:type="dxa"/>
          </w:tcPr>
          <w:p w14:paraId="614F6955" w14:textId="77777777" w:rsidR="00C0071D" w:rsidRPr="00E168EB" w:rsidRDefault="00C0071D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Sozialauswahl wurde vorgenommen</w:t>
            </w:r>
          </w:p>
        </w:tc>
        <w:tc>
          <w:tcPr>
            <w:tcW w:w="5040" w:type="dxa"/>
            <w:gridSpan w:val="3"/>
          </w:tcPr>
          <w:p w14:paraId="3E88CF59" w14:textId="5EC864F9" w:rsidR="00C0071D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0A81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100A81">
              <w:rPr>
                <w:rFonts w:ascii="Verdana" w:hAnsi="Verdana"/>
                <w:b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Ja</w:t>
            </w:r>
          </w:p>
          <w:p w14:paraId="218771A2" w14:textId="26C77F6D" w:rsidR="00C0071D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0A81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100A81">
              <w:rPr>
                <w:rFonts w:ascii="Verdana" w:hAnsi="Verdana"/>
                <w:b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Nein</w:t>
            </w:r>
          </w:p>
          <w:p w14:paraId="641F27B2" w14:textId="7E42E506" w:rsidR="00C0071D" w:rsidRPr="00E168EB" w:rsidRDefault="00100A81" w:rsidP="00100A81">
            <w:pPr>
              <w:spacing w:before="40" w:after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0A81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100A81">
              <w:rPr>
                <w:rFonts w:ascii="Verdana" w:hAnsi="Verdana"/>
                <w:b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 xml:space="preserve">Entfällt, weil personenbedingte 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br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Entlassung/Kündigung</w:t>
            </w:r>
          </w:p>
        </w:tc>
      </w:tr>
      <w:tr w:rsidR="00C0071D" w:rsidRPr="006F44DB" w14:paraId="1A774254" w14:textId="77777777" w:rsidTr="00FD6F66">
        <w:trPr>
          <w:cantSplit/>
          <w:trHeight w:val="621"/>
        </w:trPr>
        <w:tc>
          <w:tcPr>
            <w:tcW w:w="4870" w:type="dxa"/>
            <w:vAlign w:val="center"/>
          </w:tcPr>
          <w:p w14:paraId="0D190299" w14:textId="77777777" w:rsidR="00C0071D" w:rsidRPr="00E168EB" w:rsidRDefault="00C5560C" w:rsidP="00065252">
            <w:pPr>
              <w:spacing w:before="40" w:after="12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Prüfung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 xml:space="preserve"> Sozialauswahl durch</w:t>
            </w:r>
            <w:r w:rsidRPr="00E168EB">
              <w:rPr>
                <w:rFonts w:ascii="Verdana" w:hAnsi="Verdana"/>
                <w:sz w:val="16"/>
                <w:szCs w:val="16"/>
              </w:rPr>
              <w:t>:</w:t>
            </w:r>
          </w:p>
          <w:p w14:paraId="138557D7" w14:textId="77777777" w:rsidR="00E26414" w:rsidRPr="00E168EB" w:rsidRDefault="00E26414" w:rsidP="00065252">
            <w:pPr>
              <w:spacing w:before="40" w:after="12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040" w:type="dxa"/>
            <w:gridSpan w:val="3"/>
          </w:tcPr>
          <w:p w14:paraId="7D8785AE" w14:textId="77777777" w:rsidR="00C0071D" w:rsidRPr="00E168EB" w:rsidRDefault="00B10FC0" w:rsidP="00065252">
            <w:pPr>
              <w:spacing w:before="40" w:after="12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 xml:space="preserve">Nummer bzw. 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>Name der Arbeitsagentur</w:t>
            </w:r>
            <w:r w:rsidR="00B85B75">
              <w:rPr>
                <w:rFonts w:ascii="Verdana" w:hAnsi="Verdana"/>
                <w:sz w:val="16"/>
                <w:szCs w:val="16"/>
              </w:rPr>
              <w:t>:</w:t>
            </w:r>
          </w:p>
          <w:p w14:paraId="5320555A" w14:textId="77777777" w:rsidR="00E26414" w:rsidRPr="00E168EB" w:rsidRDefault="00E26414" w:rsidP="00065252">
            <w:pPr>
              <w:spacing w:before="40" w:after="120"/>
              <w:rPr>
                <w:rFonts w:ascii="Verdana" w:hAnsi="Verdana"/>
                <w:sz w:val="16"/>
                <w:szCs w:val="16"/>
              </w:rPr>
            </w:pPr>
          </w:p>
        </w:tc>
      </w:tr>
      <w:tr w:rsidR="00C0071D" w:rsidRPr="006F44DB" w14:paraId="7B1CC98C" w14:textId="77777777" w:rsidTr="00100A81">
        <w:trPr>
          <w:cantSplit/>
          <w:trHeight w:val="559"/>
        </w:trPr>
        <w:tc>
          <w:tcPr>
            <w:tcW w:w="4870" w:type="dxa"/>
            <w:vAlign w:val="center"/>
          </w:tcPr>
          <w:p w14:paraId="6C3841D1" w14:textId="46F91121" w:rsidR="00C0071D" w:rsidRPr="00E168EB" w:rsidRDefault="00C0071D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 xml:space="preserve">Der Arbeitgeber hätte Kündigung ausgesprochen, wenn nicht </w:t>
            </w:r>
            <w:r w:rsidR="000972EF">
              <w:rPr>
                <w:rFonts w:ascii="Verdana" w:hAnsi="Verdana"/>
                <w:sz w:val="16"/>
                <w:szCs w:val="16"/>
              </w:rPr>
              <w:t>die beschäftigte Person</w:t>
            </w:r>
            <w:r w:rsidRPr="00E168EB">
              <w:rPr>
                <w:rFonts w:ascii="Verdana" w:hAnsi="Verdana"/>
                <w:sz w:val="16"/>
                <w:szCs w:val="16"/>
              </w:rPr>
              <w:t xml:space="preserve"> gekündigt </w:t>
            </w:r>
            <w:proofErr w:type="gramStart"/>
            <w:r w:rsidRPr="00E168EB">
              <w:rPr>
                <w:rFonts w:ascii="Verdana" w:hAnsi="Verdana"/>
                <w:sz w:val="16"/>
                <w:szCs w:val="16"/>
              </w:rPr>
              <w:t>hätte</w:t>
            </w:r>
            <w:proofErr w:type="gramEnd"/>
          </w:p>
        </w:tc>
        <w:tc>
          <w:tcPr>
            <w:tcW w:w="2638" w:type="dxa"/>
          </w:tcPr>
          <w:p w14:paraId="4541DCB2" w14:textId="77777777" w:rsidR="00C0071D" w:rsidRPr="00E168EB" w:rsidRDefault="008E402D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>m</w:t>
            </w:r>
            <w:r>
              <w:rPr>
                <w:rFonts w:ascii="Verdana" w:hAnsi="Verdana"/>
                <w:sz w:val="16"/>
                <w:szCs w:val="16"/>
              </w:rPr>
              <w:t>:</w:t>
            </w:r>
          </w:p>
        </w:tc>
        <w:tc>
          <w:tcPr>
            <w:tcW w:w="2402" w:type="dxa"/>
            <w:gridSpan w:val="2"/>
          </w:tcPr>
          <w:p w14:paraId="0ABC768E" w14:textId="77777777" w:rsidR="00C0071D" w:rsidRPr="00E168EB" w:rsidRDefault="008E402D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</w:t>
            </w:r>
            <w:r w:rsidR="00C0071D" w:rsidRPr="00E168EB">
              <w:rPr>
                <w:rFonts w:ascii="Verdana" w:hAnsi="Verdana"/>
                <w:sz w:val="16"/>
                <w:szCs w:val="16"/>
              </w:rPr>
              <w:t>um</w:t>
            </w:r>
            <w:r>
              <w:rPr>
                <w:rFonts w:ascii="Verdana" w:hAnsi="Verdana"/>
                <w:sz w:val="16"/>
                <w:szCs w:val="16"/>
              </w:rPr>
              <w:t>:</w:t>
            </w:r>
          </w:p>
        </w:tc>
      </w:tr>
      <w:tr w:rsidR="00FD6F66" w:rsidRPr="006F44DB" w14:paraId="246A0CE6" w14:textId="77777777" w:rsidTr="00100A81">
        <w:trPr>
          <w:cantSplit/>
          <w:trHeight w:val="567"/>
        </w:trPr>
        <w:tc>
          <w:tcPr>
            <w:tcW w:w="7508" w:type="dxa"/>
            <w:gridSpan w:val="2"/>
            <w:vAlign w:val="center"/>
          </w:tcPr>
          <w:p w14:paraId="517B9572" w14:textId="16BDA2B3" w:rsidR="00FD6F66" w:rsidRPr="00E168EB" w:rsidRDefault="00FD6F66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</w:t>
            </w:r>
            <w:r w:rsidRPr="00FD6F66">
              <w:rPr>
                <w:rFonts w:ascii="Verdana" w:hAnsi="Verdana"/>
                <w:sz w:val="16"/>
                <w:szCs w:val="16"/>
              </w:rPr>
              <w:t>ine unwiderruflich bezahlte Freistellung durch den Arbeitgeber</w:t>
            </w:r>
            <w:r>
              <w:rPr>
                <w:rFonts w:ascii="Verdana" w:hAnsi="Verdana"/>
                <w:sz w:val="16"/>
                <w:szCs w:val="16"/>
              </w:rPr>
              <w:t xml:space="preserve"> liegt vor</w:t>
            </w:r>
          </w:p>
        </w:tc>
        <w:tc>
          <w:tcPr>
            <w:tcW w:w="1134" w:type="dxa"/>
            <w:vAlign w:val="center"/>
          </w:tcPr>
          <w:p w14:paraId="0D211461" w14:textId="2663965D" w:rsidR="00FD6F66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FD6F66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68" w:type="dxa"/>
            <w:vAlign w:val="center"/>
          </w:tcPr>
          <w:p w14:paraId="4917782C" w14:textId="042AF2D6" w:rsidR="00FD6F66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FD6F66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FD6F66" w:rsidRPr="006F44DB" w14:paraId="57547177" w14:textId="77777777" w:rsidTr="00100A81">
        <w:trPr>
          <w:cantSplit/>
          <w:trHeight w:val="567"/>
        </w:trPr>
        <w:tc>
          <w:tcPr>
            <w:tcW w:w="7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B342F" w14:textId="77777777" w:rsidR="00FD6F66" w:rsidRPr="00E168EB" w:rsidRDefault="00FD6F66" w:rsidP="00EA6BA2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Ordentliche Kündigung ist (tarif-)vertraglich nur gegen Leistung (Abfindung, Entschädigung) zulässig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DD607" w14:textId="352AB979" w:rsidR="00FD6F66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FD6F66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8940D" w14:textId="66251283" w:rsidR="00FD6F66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FD6F66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B10FC0" w:rsidRPr="006F44DB" w14:paraId="60DBB77D" w14:textId="77777777" w:rsidTr="00100A81">
        <w:trPr>
          <w:cantSplit/>
          <w:trHeight w:val="692"/>
        </w:trPr>
        <w:tc>
          <w:tcPr>
            <w:tcW w:w="7508" w:type="dxa"/>
            <w:gridSpan w:val="2"/>
            <w:tcBorders>
              <w:bottom w:val="single" w:sz="4" w:space="0" w:color="auto"/>
            </w:tcBorders>
            <w:vAlign w:val="center"/>
          </w:tcPr>
          <w:p w14:paraId="17F4DF64" w14:textId="77777777" w:rsidR="00B10FC0" w:rsidRPr="00E168EB" w:rsidRDefault="00B10FC0" w:rsidP="003D263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Voraussetzungen für eine fristgebundene Kündigung aus wichtigem Grund liegen vor oder diese wären ohne besondere (tarif-)vertragliche Kündigung gegeben gewesen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82AB235" w14:textId="1AD0E64F" w:rsidR="00B10FC0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68" w:type="dxa"/>
            <w:tcBorders>
              <w:bottom w:val="single" w:sz="4" w:space="0" w:color="auto"/>
            </w:tcBorders>
            <w:vAlign w:val="center"/>
          </w:tcPr>
          <w:p w14:paraId="09035B8C" w14:textId="5F0F7D20" w:rsidR="00B10FC0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C0071D" w:rsidRPr="006F44DB" w14:paraId="7B04AE76" w14:textId="77777777" w:rsidTr="00FD6F66">
        <w:trPr>
          <w:cantSplit/>
        </w:trPr>
        <w:tc>
          <w:tcPr>
            <w:tcW w:w="9910" w:type="dxa"/>
            <w:gridSpan w:val="4"/>
            <w:tcBorders>
              <w:left w:val="nil"/>
              <w:right w:val="nil"/>
            </w:tcBorders>
          </w:tcPr>
          <w:p w14:paraId="681B2800" w14:textId="77777777" w:rsidR="00C0071D" w:rsidRPr="006F44DB" w:rsidRDefault="00C0071D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74DA6FEC" w14:textId="77777777" w:rsidR="00B10FC0" w:rsidRPr="00B10FC0" w:rsidRDefault="00C0071D" w:rsidP="000B127D">
            <w:pPr>
              <w:rPr>
                <w:rFonts w:ascii="Verdana" w:hAnsi="Verdana"/>
                <w:b/>
              </w:rPr>
            </w:pPr>
            <w:r w:rsidRPr="00B10FC0">
              <w:rPr>
                <w:rFonts w:ascii="Verdana" w:hAnsi="Verdana"/>
                <w:b/>
              </w:rPr>
              <w:t>Zahlungen bei Austritt</w:t>
            </w:r>
            <w:r w:rsidR="000B127D">
              <w:rPr>
                <w:rFonts w:ascii="Verdana" w:hAnsi="Verdana"/>
                <w:b/>
              </w:rPr>
              <w:t xml:space="preserve"> </w:t>
            </w:r>
            <w:r w:rsidRPr="00B10FC0">
              <w:rPr>
                <w:rFonts w:ascii="Verdana" w:hAnsi="Verdana"/>
                <w:b/>
              </w:rPr>
              <w:t>/</w:t>
            </w:r>
            <w:r w:rsidR="000B127D">
              <w:rPr>
                <w:rFonts w:ascii="Verdana" w:hAnsi="Verdana"/>
                <w:b/>
              </w:rPr>
              <w:t xml:space="preserve"> </w:t>
            </w:r>
            <w:r w:rsidRPr="00B10FC0">
              <w:rPr>
                <w:rFonts w:ascii="Verdana" w:hAnsi="Verdana"/>
                <w:b/>
              </w:rPr>
              <w:t>Leistungen bei Beendigung des Arbeitsverhältnisses</w:t>
            </w:r>
          </w:p>
        </w:tc>
      </w:tr>
      <w:tr w:rsidR="00C0071D" w:rsidRPr="006F44DB" w14:paraId="0F69CC44" w14:textId="77777777" w:rsidTr="00FD6F66">
        <w:trPr>
          <w:cantSplit/>
        </w:trPr>
        <w:tc>
          <w:tcPr>
            <w:tcW w:w="4870" w:type="dxa"/>
            <w:tcBorders>
              <w:bottom w:val="single" w:sz="4" w:space="0" w:color="auto"/>
            </w:tcBorders>
          </w:tcPr>
          <w:p w14:paraId="7DA5DD46" w14:textId="77777777" w:rsidR="00C0071D" w:rsidRPr="00E168EB" w:rsidRDefault="00C0071D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 xml:space="preserve">Zahlungen </w:t>
            </w:r>
            <w:r w:rsidR="00950120" w:rsidRPr="00E168EB">
              <w:rPr>
                <w:rFonts w:ascii="Verdana" w:hAnsi="Verdana"/>
                <w:sz w:val="16"/>
                <w:szCs w:val="16"/>
              </w:rPr>
              <w:t>bzw.</w:t>
            </w:r>
            <w:r w:rsidRPr="00E168EB">
              <w:rPr>
                <w:rFonts w:ascii="Verdana" w:hAnsi="Verdana"/>
                <w:sz w:val="16"/>
                <w:szCs w:val="16"/>
              </w:rPr>
              <w:t xml:space="preserve"> Anspruch auf Leistungen </w:t>
            </w:r>
            <w:r w:rsidR="00950120" w:rsidRPr="00E168EB">
              <w:rPr>
                <w:rFonts w:ascii="Verdana" w:hAnsi="Verdana"/>
                <w:sz w:val="16"/>
                <w:szCs w:val="16"/>
              </w:rPr>
              <w:t>bei</w:t>
            </w:r>
            <w:r w:rsidRPr="00E168EB">
              <w:rPr>
                <w:rFonts w:ascii="Verdana" w:hAnsi="Verdana"/>
                <w:sz w:val="16"/>
                <w:szCs w:val="16"/>
              </w:rPr>
              <w:t xml:space="preserve"> Beendigung des Arbeitsverhältnisses</w:t>
            </w:r>
          </w:p>
        </w:tc>
        <w:tc>
          <w:tcPr>
            <w:tcW w:w="5040" w:type="dxa"/>
            <w:gridSpan w:val="3"/>
            <w:tcBorders>
              <w:bottom w:val="single" w:sz="4" w:space="0" w:color="auto"/>
            </w:tcBorders>
          </w:tcPr>
          <w:p w14:paraId="5F26C2BC" w14:textId="2741568D" w:rsidR="00C0071D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Ja</w:t>
            </w:r>
          </w:p>
          <w:p w14:paraId="6D098D52" w14:textId="648BAE1C" w:rsidR="00C0071D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Nein</w:t>
            </w:r>
          </w:p>
          <w:p w14:paraId="227F79A1" w14:textId="69F81B79" w:rsidR="00C0071D" w:rsidRPr="00E168EB" w:rsidRDefault="00100A81" w:rsidP="00100A81">
            <w:pPr>
              <w:spacing w:before="40" w:after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C0071D" w:rsidRPr="00E168EB">
              <w:rPr>
                <w:rFonts w:ascii="Verdana" w:hAnsi="Verdana"/>
                <w:sz w:val="16"/>
                <w:szCs w:val="16"/>
              </w:rPr>
              <w:t>Ist ungewiss</w:t>
            </w:r>
          </w:p>
        </w:tc>
      </w:tr>
      <w:tr w:rsidR="00B10FC0" w:rsidRPr="006F44DB" w14:paraId="33D39B49" w14:textId="77777777" w:rsidTr="00FD6F66">
        <w:trPr>
          <w:cantSplit/>
        </w:trPr>
        <w:tc>
          <w:tcPr>
            <w:tcW w:w="4870" w:type="dxa"/>
            <w:tcBorders>
              <w:bottom w:val="single" w:sz="4" w:space="0" w:color="auto"/>
            </w:tcBorders>
          </w:tcPr>
          <w:p w14:paraId="68CDF7B6" w14:textId="77777777" w:rsidR="00B10FC0" w:rsidRPr="00E168EB" w:rsidRDefault="00B10FC0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Grund der Ungewissheit</w:t>
            </w:r>
            <w:r w:rsidRPr="00E168EB">
              <w:rPr>
                <w:rFonts w:ascii="Verdana" w:hAnsi="Verdana"/>
                <w:sz w:val="16"/>
                <w:szCs w:val="16"/>
              </w:rPr>
              <w:br/>
            </w:r>
          </w:p>
          <w:p w14:paraId="40A4E4FF" w14:textId="77777777" w:rsidR="00B10FC0" w:rsidRPr="00E168EB" w:rsidRDefault="00B10FC0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040" w:type="dxa"/>
            <w:gridSpan w:val="3"/>
            <w:tcBorders>
              <w:bottom w:val="single" w:sz="4" w:space="0" w:color="auto"/>
            </w:tcBorders>
          </w:tcPr>
          <w:p w14:paraId="10F1E959" w14:textId="684B0998" w:rsidR="00B10FC0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0A81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100A81">
              <w:rPr>
                <w:rFonts w:ascii="Verdana" w:hAnsi="Verdana"/>
                <w:b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Entgeltanspruch streitig</w:t>
            </w:r>
          </w:p>
          <w:p w14:paraId="2B91C596" w14:textId="33F9DC75" w:rsidR="00B10FC0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0A81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100A81">
              <w:rPr>
                <w:rFonts w:ascii="Verdana" w:hAnsi="Verdana"/>
                <w:b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Entgeltanspruch unklar</w:t>
            </w:r>
          </w:p>
          <w:p w14:paraId="1255E58F" w14:textId="28C42C56" w:rsidR="00B10FC0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0A81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100A81">
              <w:rPr>
                <w:rFonts w:ascii="Verdana" w:hAnsi="Verdana"/>
                <w:b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Abrechnung noch nicht abgeschlossen</w:t>
            </w:r>
          </w:p>
          <w:p w14:paraId="04545F2B" w14:textId="6FF67A41" w:rsidR="00B10FC0" w:rsidRPr="00E168EB" w:rsidRDefault="00100A81" w:rsidP="00100A81">
            <w:pPr>
              <w:spacing w:before="40" w:after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00A81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100A81">
              <w:rPr>
                <w:rFonts w:ascii="Verdana" w:hAnsi="Verdana"/>
                <w:b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Sonstiges</w:t>
            </w:r>
          </w:p>
        </w:tc>
      </w:tr>
    </w:tbl>
    <w:p w14:paraId="698B0272" w14:textId="77777777" w:rsidR="00100A81" w:rsidRDefault="00100A81">
      <w:r>
        <w:br w:type="page"/>
      </w:r>
    </w:p>
    <w:tbl>
      <w:tblPr>
        <w:tblW w:w="991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0"/>
        <w:gridCol w:w="5040"/>
      </w:tblGrid>
      <w:tr w:rsidR="00B10FC0" w:rsidRPr="006F44DB" w14:paraId="3944796B" w14:textId="77777777" w:rsidTr="00E03880">
        <w:trPr>
          <w:cantSplit/>
        </w:trPr>
        <w:tc>
          <w:tcPr>
            <w:tcW w:w="99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F90EDE" w14:textId="70403054" w:rsidR="00B10FC0" w:rsidRDefault="00B10FC0">
            <w:pPr>
              <w:rPr>
                <w:rFonts w:ascii="Verdana" w:hAnsi="Verdana"/>
                <w:b/>
                <w:sz w:val="10"/>
                <w:szCs w:val="10"/>
              </w:rPr>
            </w:pPr>
          </w:p>
          <w:p w14:paraId="08BC4234" w14:textId="77777777" w:rsidR="00065252" w:rsidRPr="006F44DB" w:rsidRDefault="00065252" w:rsidP="00E168EB">
            <w:pPr>
              <w:rPr>
                <w:rFonts w:ascii="Verdana" w:hAnsi="Verdana"/>
                <w:b/>
                <w:sz w:val="10"/>
                <w:szCs w:val="10"/>
              </w:rPr>
            </w:pPr>
          </w:p>
        </w:tc>
      </w:tr>
      <w:tr w:rsidR="00B10FC0" w:rsidRPr="006F44DB" w14:paraId="05703F27" w14:textId="77777777" w:rsidTr="00100A81">
        <w:trPr>
          <w:cantSplit/>
        </w:trPr>
        <w:tc>
          <w:tcPr>
            <w:tcW w:w="9910" w:type="dxa"/>
            <w:gridSpan w:val="2"/>
            <w:tcBorders>
              <w:top w:val="nil"/>
              <w:left w:val="nil"/>
              <w:right w:val="nil"/>
            </w:tcBorders>
          </w:tcPr>
          <w:p w14:paraId="12F2BE03" w14:textId="77777777" w:rsidR="00B10FC0" w:rsidRPr="00B10FC0" w:rsidRDefault="00B10FC0" w:rsidP="000B127D">
            <w:pPr>
              <w:rPr>
                <w:rFonts w:ascii="Verdana" w:hAnsi="Verdana"/>
                <w:b/>
              </w:rPr>
            </w:pPr>
            <w:r w:rsidRPr="00B10FC0">
              <w:rPr>
                <w:rFonts w:ascii="Verdana" w:hAnsi="Verdana"/>
                <w:b/>
              </w:rPr>
              <w:t>Zahlungen bei Austritt</w:t>
            </w:r>
            <w:r w:rsidR="000B127D">
              <w:rPr>
                <w:rFonts w:ascii="Verdana" w:hAnsi="Verdana"/>
                <w:b/>
              </w:rPr>
              <w:t xml:space="preserve"> </w:t>
            </w:r>
            <w:r w:rsidRPr="00B10FC0">
              <w:rPr>
                <w:rFonts w:ascii="Verdana" w:hAnsi="Verdana"/>
                <w:b/>
              </w:rPr>
              <w:t>/</w:t>
            </w:r>
            <w:r w:rsidR="000B127D">
              <w:rPr>
                <w:rFonts w:ascii="Verdana" w:hAnsi="Verdana"/>
                <w:b/>
              </w:rPr>
              <w:t xml:space="preserve"> </w:t>
            </w:r>
            <w:r w:rsidRPr="00B10FC0">
              <w:rPr>
                <w:rFonts w:ascii="Verdana" w:hAnsi="Verdana"/>
                <w:b/>
              </w:rPr>
              <w:t>Leistungszahlung</w:t>
            </w:r>
          </w:p>
        </w:tc>
      </w:tr>
      <w:tr w:rsidR="00B10FC0" w:rsidRPr="006F44DB" w14:paraId="058E840B" w14:textId="77777777" w:rsidTr="00100A81">
        <w:trPr>
          <w:cantSplit/>
          <w:trHeight w:val="464"/>
        </w:trPr>
        <w:tc>
          <w:tcPr>
            <w:tcW w:w="4870" w:type="dxa"/>
          </w:tcPr>
          <w:p w14:paraId="3E336846" w14:textId="77777777" w:rsidR="00B10FC0" w:rsidRPr="00E168EB" w:rsidRDefault="00B10FC0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Arbeitsentgelt über das Arbeitsverhältnis hinaus gezahlt</w:t>
            </w:r>
          </w:p>
        </w:tc>
        <w:tc>
          <w:tcPr>
            <w:tcW w:w="5040" w:type="dxa"/>
          </w:tcPr>
          <w:p w14:paraId="55342C9B" w14:textId="7A0EE867" w:rsidR="00B10FC0" w:rsidRPr="00E168EB" w:rsidRDefault="00100A81" w:rsidP="00100A81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Ja</w:t>
            </w:r>
          </w:p>
          <w:p w14:paraId="4DA014B8" w14:textId="12E1C005" w:rsidR="00B10FC0" w:rsidRPr="00E168EB" w:rsidRDefault="00100A81" w:rsidP="00100A81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B10FC0" w:rsidRPr="00E168EB">
              <w:rPr>
                <w:rFonts w:ascii="Verdana" w:hAnsi="Verdana"/>
                <w:sz w:val="16"/>
                <w:szCs w:val="16"/>
              </w:rPr>
              <w:t>Nein</w:t>
            </w:r>
          </w:p>
          <w:p w14:paraId="1147AB97" w14:textId="5BC71FD8" w:rsidR="00B52BFE" w:rsidRPr="00E168EB" w:rsidRDefault="00100A81" w:rsidP="00100A81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5EE5">
              <w:rPr>
                <w:rFonts w:ascii="Verdana" w:hAnsi="Verdana"/>
                <w:b/>
                <w:lang w:val="en-GB"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B52BFE" w:rsidRPr="00E168EB">
              <w:rPr>
                <w:rFonts w:ascii="Verdana" w:hAnsi="Verdana"/>
                <w:sz w:val="16"/>
                <w:szCs w:val="16"/>
              </w:rPr>
              <w:t>Ist ungewiss</w:t>
            </w:r>
          </w:p>
        </w:tc>
      </w:tr>
      <w:tr w:rsidR="00B10FC0" w:rsidRPr="006F44DB" w14:paraId="2294193B" w14:textId="77777777" w:rsidTr="00100A81">
        <w:trPr>
          <w:cantSplit/>
          <w:trHeight w:val="464"/>
        </w:trPr>
        <w:tc>
          <w:tcPr>
            <w:tcW w:w="9910" w:type="dxa"/>
            <w:gridSpan w:val="2"/>
          </w:tcPr>
          <w:p w14:paraId="476C58B6" w14:textId="77777777" w:rsidR="00B10FC0" w:rsidRPr="00E168EB" w:rsidRDefault="00B10FC0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Das Arbeitsentgelt wird weiter bezahlt bis:</w:t>
            </w:r>
          </w:p>
        </w:tc>
      </w:tr>
    </w:tbl>
    <w:p w14:paraId="597580FE" w14:textId="7CF2409F" w:rsidR="00705670" w:rsidRDefault="00705670"/>
    <w:tbl>
      <w:tblPr>
        <w:tblW w:w="991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2618"/>
        <w:gridCol w:w="1134"/>
        <w:gridCol w:w="1209"/>
        <w:gridCol w:w="59"/>
      </w:tblGrid>
      <w:tr w:rsidR="00C0071D" w:rsidRPr="006F44DB" w14:paraId="6E5E803A" w14:textId="77777777" w:rsidTr="00705670">
        <w:trPr>
          <w:gridAfter w:val="1"/>
          <w:wAfter w:w="59" w:type="dxa"/>
          <w:cantSplit/>
          <w:trHeight w:val="220"/>
        </w:trPr>
        <w:tc>
          <w:tcPr>
            <w:tcW w:w="9851" w:type="dxa"/>
            <w:gridSpan w:val="4"/>
            <w:tcBorders>
              <w:top w:val="nil"/>
              <w:left w:val="nil"/>
              <w:right w:val="nil"/>
            </w:tcBorders>
          </w:tcPr>
          <w:p w14:paraId="28C96ED6" w14:textId="4C0791E9" w:rsidR="0001702A" w:rsidRDefault="0001702A">
            <w:pPr>
              <w:rPr>
                <w:rFonts w:ascii="Verdana" w:hAnsi="Verdana"/>
                <w:b/>
              </w:rPr>
            </w:pPr>
          </w:p>
          <w:p w14:paraId="52ADBDFD" w14:textId="77777777" w:rsidR="00B52BFE" w:rsidRPr="00B52BFE" w:rsidRDefault="00C0071D">
            <w:pPr>
              <w:rPr>
                <w:rFonts w:ascii="Verdana" w:hAnsi="Verdana"/>
                <w:b/>
              </w:rPr>
            </w:pPr>
            <w:r w:rsidRPr="00B52BFE">
              <w:rPr>
                <w:rFonts w:ascii="Verdana" w:hAnsi="Verdana"/>
                <w:b/>
              </w:rPr>
              <w:t>Zahlungen bei Austritt /</w:t>
            </w:r>
            <w:r w:rsidR="0033042B">
              <w:rPr>
                <w:rFonts w:ascii="Verdana" w:hAnsi="Verdana"/>
                <w:b/>
              </w:rPr>
              <w:t xml:space="preserve"> </w:t>
            </w:r>
            <w:r w:rsidRPr="00B52BFE">
              <w:rPr>
                <w:rFonts w:ascii="Verdana" w:hAnsi="Verdana"/>
                <w:b/>
              </w:rPr>
              <w:t>Urlaubsabgeltung</w:t>
            </w:r>
          </w:p>
        </w:tc>
      </w:tr>
      <w:tr w:rsidR="00207FDB" w:rsidRPr="006F44DB" w14:paraId="397C7DE5" w14:textId="77777777" w:rsidTr="00705670">
        <w:trPr>
          <w:cantSplit/>
          <w:trHeight w:val="716"/>
        </w:trPr>
        <w:tc>
          <w:tcPr>
            <w:tcW w:w="4890" w:type="dxa"/>
            <w:tcBorders>
              <w:bottom w:val="single" w:sz="4" w:space="0" w:color="auto"/>
            </w:tcBorders>
          </w:tcPr>
          <w:p w14:paraId="3A6A31CC" w14:textId="77777777" w:rsidR="00207FDB" w:rsidRPr="00E168EB" w:rsidRDefault="00207FDB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 xml:space="preserve">Urlaubsabgeltung bei Beendigung des Arbeitsverhältnisses </w:t>
            </w:r>
          </w:p>
          <w:p w14:paraId="17053B59" w14:textId="77777777" w:rsidR="00E04242" w:rsidRPr="00E168EB" w:rsidRDefault="00E04242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020" w:type="dxa"/>
            <w:gridSpan w:val="4"/>
            <w:tcBorders>
              <w:bottom w:val="single" w:sz="4" w:space="0" w:color="auto"/>
            </w:tcBorders>
          </w:tcPr>
          <w:p w14:paraId="3EC28FD0" w14:textId="0A758587" w:rsidR="00207FDB" w:rsidRPr="00E168EB" w:rsidRDefault="00334A87" w:rsidP="00334A8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207FDB" w:rsidRPr="00E168EB">
              <w:rPr>
                <w:rFonts w:ascii="Verdana" w:hAnsi="Verdana"/>
                <w:sz w:val="16"/>
                <w:szCs w:val="16"/>
              </w:rPr>
              <w:t>Ja</w:t>
            </w:r>
          </w:p>
          <w:p w14:paraId="4913E72B" w14:textId="0E297FC2" w:rsidR="00207FDB" w:rsidRPr="00E168EB" w:rsidRDefault="00334A87" w:rsidP="00334A8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207FDB" w:rsidRPr="00E168EB">
              <w:rPr>
                <w:rFonts w:ascii="Verdana" w:hAnsi="Verdana"/>
                <w:sz w:val="16"/>
                <w:szCs w:val="16"/>
              </w:rPr>
              <w:t>Nein</w:t>
            </w:r>
          </w:p>
          <w:p w14:paraId="1B9836D6" w14:textId="30B13645" w:rsidR="00207FDB" w:rsidRPr="00E168EB" w:rsidRDefault="00334A87" w:rsidP="00334A87">
            <w:pPr>
              <w:spacing w:before="40" w:after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207FDB" w:rsidRPr="00E168EB">
              <w:rPr>
                <w:rFonts w:ascii="Verdana" w:hAnsi="Verdana"/>
                <w:sz w:val="16"/>
                <w:szCs w:val="16"/>
              </w:rPr>
              <w:t>Ist ungewiss</w:t>
            </w:r>
          </w:p>
        </w:tc>
      </w:tr>
      <w:tr w:rsidR="0033042B" w:rsidRPr="006F44DB" w14:paraId="206673F5" w14:textId="77777777" w:rsidTr="00705670">
        <w:trPr>
          <w:cantSplit/>
          <w:trHeight w:val="716"/>
        </w:trPr>
        <w:tc>
          <w:tcPr>
            <w:tcW w:w="4890" w:type="dxa"/>
            <w:tcBorders>
              <w:bottom w:val="single" w:sz="4" w:space="0" w:color="auto"/>
            </w:tcBorders>
          </w:tcPr>
          <w:p w14:paraId="77F67EF9" w14:textId="77777777" w:rsidR="0033042B" w:rsidRPr="00E168EB" w:rsidRDefault="0033042B" w:rsidP="00E168EB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Nicht beanspruchte Urlaubstage</w:t>
            </w:r>
          </w:p>
        </w:tc>
        <w:tc>
          <w:tcPr>
            <w:tcW w:w="5020" w:type="dxa"/>
            <w:gridSpan w:val="4"/>
            <w:tcBorders>
              <w:bottom w:val="single" w:sz="4" w:space="0" w:color="auto"/>
            </w:tcBorders>
          </w:tcPr>
          <w:p w14:paraId="46720CEB" w14:textId="77777777" w:rsidR="0033042B" w:rsidRPr="00E168EB" w:rsidRDefault="0033042B" w:rsidP="001F63FB">
            <w:pPr>
              <w:spacing w:before="40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</w:tr>
      <w:tr w:rsidR="000209A4" w:rsidRPr="006F44DB" w14:paraId="31D5BFE8" w14:textId="77777777" w:rsidTr="00705670">
        <w:trPr>
          <w:cantSplit/>
          <w:trHeight w:val="824"/>
        </w:trPr>
        <w:tc>
          <w:tcPr>
            <w:tcW w:w="4890" w:type="dxa"/>
            <w:tcBorders>
              <w:bottom w:val="single" w:sz="4" w:space="0" w:color="auto"/>
            </w:tcBorders>
          </w:tcPr>
          <w:p w14:paraId="157B36A7" w14:textId="77777777" w:rsidR="000209A4" w:rsidRPr="005017D3" w:rsidRDefault="000209A4" w:rsidP="005017D3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0209A4">
              <w:rPr>
                <w:rFonts w:ascii="Verdana" w:hAnsi="Verdana"/>
                <w:sz w:val="16"/>
                <w:szCs w:val="16"/>
              </w:rPr>
              <w:t>Wäre der Urlaub im Anschluss an das Arbeitsverhältnis genommen worden, hätte dieser gedauert bis</w:t>
            </w:r>
            <w:r>
              <w:rPr>
                <w:rFonts w:ascii="Verdana" w:hAnsi="Verdana"/>
                <w:sz w:val="16"/>
                <w:szCs w:val="16"/>
              </w:rPr>
              <w:t xml:space="preserve"> / Urlaubsabgeltung erfolgt bis</w:t>
            </w:r>
            <w:r w:rsidRPr="000209A4">
              <w:rPr>
                <w:rFonts w:ascii="Verdana" w:hAnsi="Verdana"/>
                <w:sz w:val="16"/>
                <w:szCs w:val="16"/>
              </w:rPr>
              <w:t>:</w:t>
            </w:r>
            <w:r w:rsidRPr="005017D3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5020" w:type="dxa"/>
            <w:gridSpan w:val="4"/>
            <w:tcBorders>
              <w:bottom w:val="single" w:sz="4" w:space="0" w:color="auto"/>
            </w:tcBorders>
          </w:tcPr>
          <w:p w14:paraId="32EC646F" w14:textId="77777777" w:rsidR="000209A4" w:rsidRPr="005017D3" w:rsidRDefault="000209A4" w:rsidP="005017D3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  <w:tr w:rsidR="007D65EF" w:rsidRPr="006F44DB" w14:paraId="18E9206C" w14:textId="77777777" w:rsidTr="00705670">
        <w:trPr>
          <w:cantSplit/>
          <w:trHeight w:val="824"/>
        </w:trPr>
        <w:tc>
          <w:tcPr>
            <w:tcW w:w="4890" w:type="dxa"/>
            <w:tcBorders>
              <w:bottom w:val="single" w:sz="4" w:space="0" w:color="auto"/>
            </w:tcBorders>
          </w:tcPr>
          <w:p w14:paraId="702FE8FE" w14:textId="77777777" w:rsidR="007D65EF" w:rsidRPr="000209A4" w:rsidRDefault="007D65EF" w:rsidP="005017D3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Höhe der Urlaubsabgeltung</w:t>
            </w:r>
          </w:p>
        </w:tc>
        <w:tc>
          <w:tcPr>
            <w:tcW w:w="5020" w:type="dxa"/>
            <w:gridSpan w:val="4"/>
            <w:tcBorders>
              <w:bottom w:val="single" w:sz="4" w:space="0" w:color="auto"/>
            </w:tcBorders>
          </w:tcPr>
          <w:p w14:paraId="790A3D93" w14:textId="77777777" w:rsidR="007D65EF" w:rsidRPr="005017D3" w:rsidRDefault="007D65EF" w:rsidP="005017D3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  <w:tr w:rsidR="00C0071D" w:rsidRPr="006F44DB" w14:paraId="7A5804B8" w14:textId="77777777" w:rsidTr="00705670">
        <w:trPr>
          <w:cantSplit/>
          <w:trHeight w:val="220"/>
        </w:trPr>
        <w:tc>
          <w:tcPr>
            <w:tcW w:w="9910" w:type="dxa"/>
            <w:gridSpan w:val="5"/>
            <w:tcBorders>
              <w:left w:val="nil"/>
              <w:right w:val="nil"/>
            </w:tcBorders>
          </w:tcPr>
          <w:p w14:paraId="428D97FD" w14:textId="77777777" w:rsidR="00C0071D" w:rsidRPr="006F44DB" w:rsidRDefault="00C0071D">
            <w:pPr>
              <w:rPr>
                <w:rFonts w:ascii="Verdana" w:hAnsi="Verdana"/>
                <w:b/>
                <w:sz w:val="24"/>
                <w:szCs w:val="24"/>
              </w:rPr>
            </w:pPr>
          </w:p>
          <w:p w14:paraId="4D0CAD0F" w14:textId="77777777" w:rsidR="00E04242" w:rsidRPr="00E04242" w:rsidRDefault="00C0071D">
            <w:pPr>
              <w:rPr>
                <w:rFonts w:ascii="Verdana" w:hAnsi="Verdana"/>
                <w:b/>
              </w:rPr>
            </w:pPr>
            <w:r w:rsidRPr="00E04242">
              <w:rPr>
                <w:rFonts w:ascii="Verdana" w:hAnsi="Verdana"/>
                <w:b/>
              </w:rPr>
              <w:t>Zahlungen bei Austritt /</w:t>
            </w:r>
            <w:r w:rsidR="0033042B">
              <w:rPr>
                <w:rFonts w:ascii="Verdana" w:hAnsi="Verdana"/>
                <w:b/>
              </w:rPr>
              <w:t xml:space="preserve"> </w:t>
            </w:r>
            <w:r w:rsidRPr="00E04242">
              <w:rPr>
                <w:rFonts w:ascii="Verdana" w:hAnsi="Verdana"/>
                <w:b/>
              </w:rPr>
              <w:t>Abfindungen</w:t>
            </w:r>
          </w:p>
        </w:tc>
      </w:tr>
      <w:tr w:rsidR="0033042B" w:rsidRPr="006F44DB" w14:paraId="4145F1F6" w14:textId="77777777" w:rsidTr="00705670">
        <w:trPr>
          <w:cantSplit/>
          <w:trHeight w:val="716"/>
        </w:trPr>
        <w:tc>
          <w:tcPr>
            <w:tcW w:w="4890" w:type="dxa"/>
          </w:tcPr>
          <w:p w14:paraId="1DB9F2BE" w14:textId="77777777" w:rsidR="0033042B" w:rsidRPr="00E168EB" w:rsidRDefault="0033042B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Zahlung einer Abfindung</w:t>
            </w:r>
            <w:r w:rsidRPr="00E168EB">
              <w:rPr>
                <w:rFonts w:ascii="Verdana" w:hAnsi="Verdana"/>
                <w:sz w:val="16"/>
                <w:szCs w:val="16"/>
              </w:rPr>
              <w:t xml:space="preserve"> bei Beendigung des Arbeitsverhältnisses</w:t>
            </w:r>
          </w:p>
        </w:tc>
        <w:tc>
          <w:tcPr>
            <w:tcW w:w="5020" w:type="dxa"/>
            <w:gridSpan w:val="4"/>
          </w:tcPr>
          <w:p w14:paraId="01A22C15" w14:textId="39EEF7CC" w:rsidR="0033042B" w:rsidRPr="00E168EB" w:rsidRDefault="00334A87" w:rsidP="00334A8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33042B" w:rsidRPr="00E168EB">
              <w:rPr>
                <w:rFonts w:ascii="Verdana" w:hAnsi="Verdana"/>
                <w:sz w:val="16"/>
                <w:szCs w:val="16"/>
              </w:rPr>
              <w:t>Ja</w:t>
            </w:r>
          </w:p>
          <w:p w14:paraId="4581D8ED" w14:textId="1A675165" w:rsidR="0033042B" w:rsidRPr="00E168EB" w:rsidRDefault="00334A87" w:rsidP="00334A87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33042B" w:rsidRPr="00E168EB">
              <w:rPr>
                <w:rFonts w:ascii="Verdana" w:hAnsi="Verdana"/>
                <w:sz w:val="16"/>
                <w:szCs w:val="16"/>
              </w:rPr>
              <w:t>Nein</w:t>
            </w:r>
          </w:p>
          <w:p w14:paraId="216BD7E3" w14:textId="0B324882" w:rsidR="0033042B" w:rsidRPr="00E168EB" w:rsidRDefault="00334A87" w:rsidP="00334A87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33042B" w:rsidRPr="00E168EB">
              <w:rPr>
                <w:rFonts w:ascii="Verdana" w:hAnsi="Verdana"/>
                <w:sz w:val="16"/>
                <w:szCs w:val="16"/>
              </w:rPr>
              <w:t>Ist ungewiss</w:t>
            </w:r>
          </w:p>
        </w:tc>
      </w:tr>
      <w:tr w:rsidR="0033042B" w:rsidRPr="006F44DB" w14:paraId="27635641" w14:textId="77777777" w:rsidTr="00705670">
        <w:trPr>
          <w:cantSplit/>
          <w:trHeight w:val="716"/>
        </w:trPr>
        <w:tc>
          <w:tcPr>
            <w:tcW w:w="4890" w:type="dxa"/>
          </w:tcPr>
          <w:p w14:paraId="336043AF" w14:textId="77777777" w:rsidR="0033042B" w:rsidRDefault="0033042B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Höhe der gezahlten Abfindung</w:t>
            </w:r>
          </w:p>
        </w:tc>
        <w:tc>
          <w:tcPr>
            <w:tcW w:w="5020" w:type="dxa"/>
            <w:gridSpan w:val="4"/>
          </w:tcPr>
          <w:p w14:paraId="0F1157D6" w14:textId="77777777" w:rsidR="0033042B" w:rsidRPr="00E168EB" w:rsidRDefault="0033042B" w:rsidP="001F63FB">
            <w:pPr>
              <w:spacing w:before="40"/>
              <w:ind w:left="448"/>
              <w:rPr>
                <w:rFonts w:ascii="Verdana" w:hAnsi="Verdana"/>
                <w:sz w:val="16"/>
                <w:szCs w:val="16"/>
              </w:rPr>
            </w:pPr>
          </w:p>
        </w:tc>
      </w:tr>
      <w:tr w:rsidR="00E04242" w:rsidRPr="006F44DB" w14:paraId="359C8057" w14:textId="77777777" w:rsidTr="00334A87">
        <w:trPr>
          <w:cantSplit/>
          <w:trHeight w:val="220"/>
        </w:trPr>
        <w:tc>
          <w:tcPr>
            <w:tcW w:w="7508" w:type="dxa"/>
            <w:gridSpan w:val="2"/>
          </w:tcPr>
          <w:p w14:paraId="28F0C738" w14:textId="77777777" w:rsidR="00E04242" w:rsidRPr="00E168EB" w:rsidRDefault="00E04242">
            <w:pPr>
              <w:spacing w:before="100" w:after="10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Abfindung beträgt bis zu 0,5 Monatsgehälter für jedes Beschäftigungsjahr</w:t>
            </w:r>
          </w:p>
        </w:tc>
        <w:tc>
          <w:tcPr>
            <w:tcW w:w="1134" w:type="dxa"/>
            <w:vAlign w:val="center"/>
          </w:tcPr>
          <w:p w14:paraId="38176D63" w14:textId="5C2FC181" w:rsidR="00E04242" w:rsidRPr="00E168EB" w:rsidRDefault="00334A87" w:rsidP="00334A8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04242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68" w:type="dxa"/>
            <w:gridSpan w:val="2"/>
            <w:vAlign w:val="center"/>
          </w:tcPr>
          <w:p w14:paraId="75CC31B9" w14:textId="75B50453" w:rsidR="00E04242" w:rsidRPr="00E168EB" w:rsidRDefault="00334A87" w:rsidP="00334A8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04242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E04242" w:rsidRPr="006F44DB" w14:paraId="2686C504" w14:textId="77777777" w:rsidTr="00334A87">
        <w:trPr>
          <w:cantSplit/>
          <w:trHeight w:val="220"/>
        </w:trPr>
        <w:tc>
          <w:tcPr>
            <w:tcW w:w="7508" w:type="dxa"/>
            <w:gridSpan w:val="2"/>
            <w:tcBorders>
              <w:bottom w:val="single" w:sz="4" w:space="0" w:color="auto"/>
            </w:tcBorders>
          </w:tcPr>
          <w:p w14:paraId="4FF46671" w14:textId="77777777" w:rsidR="00E04242" w:rsidRPr="00E168EB" w:rsidRDefault="00E04242">
            <w:pPr>
              <w:spacing w:before="100" w:after="10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 xml:space="preserve">Zahlung der Abfindung wäre auch bei Kündigung durch Arbeitgeber erfolgt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E0AD8E9" w14:textId="40032E67" w:rsidR="00E04242" w:rsidRPr="00E168EB" w:rsidRDefault="00334A87" w:rsidP="00334A8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04242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68" w:type="dxa"/>
            <w:gridSpan w:val="2"/>
            <w:tcBorders>
              <w:bottom w:val="single" w:sz="4" w:space="0" w:color="auto"/>
            </w:tcBorders>
            <w:vAlign w:val="center"/>
          </w:tcPr>
          <w:p w14:paraId="31305702" w14:textId="150174A4" w:rsidR="00E04242" w:rsidRPr="00E168EB" w:rsidRDefault="00334A87" w:rsidP="00334A8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04242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C0071D" w:rsidRPr="006F44DB" w14:paraId="4C41B4C2" w14:textId="77777777" w:rsidTr="00705670">
        <w:trPr>
          <w:cantSplit/>
          <w:trHeight w:val="220"/>
        </w:trPr>
        <w:tc>
          <w:tcPr>
            <w:tcW w:w="9910" w:type="dxa"/>
            <w:gridSpan w:val="5"/>
            <w:tcBorders>
              <w:left w:val="nil"/>
              <w:right w:val="nil"/>
            </w:tcBorders>
          </w:tcPr>
          <w:p w14:paraId="1B40E367" w14:textId="77777777" w:rsidR="00C0071D" w:rsidRPr="006F44DB" w:rsidRDefault="00C0071D">
            <w:pPr>
              <w:rPr>
                <w:rFonts w:ascii="Verdana" w:hAnsi="Verdana"/>
                <w:b/>
                <w:sz w:val="24"/>
                <w:szCs w:val="24"/>
              </w:rPr>
            </w:pPr>
          </w:p>
          <w:p w14:paraId="23609BB2" w14:textId="77777777" w:rsidR="00E04242" w:rsidRPr="00E04242" w:rsidRDefault="00C0071D">
            <w:pPr>
              <w:rPr>
                <w:rFonts w:ascii="Verdana" w:hAnsi="Verdana"/>
                <w:b/>
              </w:rPr>
            </w:pPr>
            <w:r w:rsidRPr="00E04242">
              <w:rPr>
                <w:rFonts w:ascii="Verdana" w:hAnsi="Verdana"/>
                <w:b/>
              </w:rPr>
              <w:t>Zahlungen bei Austritt /</w:t>
            </w:r>
            <w:r w:rsidR="0033042B">
              <w:rPr>
                <w:rFonts w:ascii="Verdana" w:hAnsi="Verdana"/>
                <w:b/>
              </w:rPr>
              <w:t xml:space="preserve"> </w:t>
            </w:r>
            <w:r w:rsidRPr="00E04242">
              <w:rPr>
                <w:rFonts w:ascii="Verdana" w:hAnsi="Verdana"/>
                <w:b/>
              </w:rPr>
              <w:t>Vorruhestandsleistungen</w:t>
            </w:r>
          </w:p>
        </w:tc>
      </w:tr>
      <w:tr w:rsidR="00E26414" w:rsidRPr="006F44DB" w14:paraId="17372352" w14:textId="77777777" w:rsidTr="00705670">
        <w:trPr>
          <w:cantSplit/>
          <w:trHeight w:val="716"/>
        </w:trPr>
        <w:tc>
          <w:tcPr>
            <w:tcW w:w="4890" w:type="dxa"/>
          </w:tcPr>
          <w:p w14:paraId="0FC0600E" w14:textId="77777777" w:rsidR="00E26414" w:rsidRPr="00E168EB" w:rsidRDefault="00E26414" w:rsidP="00F51FDE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Vorruhestandsleistungen oder vergleichbare Leistung bei Beendigung des Arbeitsverhältnisses</w:t>
            </w:r>
          </w:p>
        </w:tc>
        <w:tc>
          <w:tcPr>
            <w:tcW w:w="5020" w:type="dxa"/>
            <w:gridSpan w:val="4"/>
          </w:tcPr>
          <w:p w14:paraId="6231A9F0" w14:textId="054FDEC8" w:rsidR="00E26414" w:rsidRPr="00E168EB" w:rsidRDefault="00334A87" w:rsidP="00334A8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26414" w:rsidRPr="00E168EB">
              <w:rPr>
                <w:rFonts w:ascii="Verdana" w:hAnsi="Verdana"/>
                <w:sz w:val="16"/>
                <w:szCs w:val="16"/>
              </w:rPr>
              <w:t>Ja</w:t>
            </w:r>
          </w:p>
          <w:p w14:paraId="26514683" w14:textId="10FB3374" w:rsidR="00E26414" w:rsidRPr="00E168EB" w:rsidRDefault="00334A87" w:rsidP="00334A87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26414" w:rsidRPr="00E168EB">
              <w:rPr>
                <w:rFonts w:ascii="Verdana" w:hAnsi="Verdana"/>
                <w:sz w:val="16"/>
                <w:szCs w:val="16"/>
              </w:rPr>
              <w:t>Nein</w:t>
            </w:r>
          </w:p>
          <w:p w14:paraId="170ADFC4" w14:textId="439944FE" w:rsidR="00E26414" w:rsidRPr="00E168EB" w:rsidRDefault="00334A87" w:rsidP="00334A87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26414" w:rsidRPr="00E168EB">
              <w:rPr>
                <w:rFonts w:ascii="Verdana" w:hAnsi="Verdana"/>
                <w:sz w:val="16"/>
                <w:szCs w:val="16"/>
              </w:rPr>
              <w:t>Ist ungewiss</w:t>
            </w:r>
          </w:p>
        </w:tc>
      </w:tr>
      <w:tr w:rsidR="00BD00E1" w:rsidRPr="006F44DB" w14:paraId="31DB9CE7" w14:textId="77777777" w:rsidTr="00705670">
        <w:trPr>
          <w:cantSplit/>
          <w:trHeight w:val="476"/>
        </w:trPr>
        <w:tc>
          <w:tcPr>
            <w:tcW w:w="4890" w:type="dxa"/>
          </w:tcPr>
          <w:p w14:paraId="3952AE59" w14:textId="77777777" w:rsidR="00BD00E1" w:rsidRPr="00E168EB" w:rsidRDefault="00BD00E1" w:rsidP="0033042B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Beginn der Vorruhestands</w:t>
            </w:r>
            <w:r>
              <w:rPr>
                <w:rFonts w:ascii="Verdana" w:hAnsi="Verdana"/>
                <w:sz w:val="16"/>
                <w:szCs w:val="16"/>
              </w:rPr>
              <w:t>leistung</w:t>
            </w:r>
          </w:p>
        </w:tc>
        <w:tc>
          <w:tcPr>
            <w:tcW w:w="5020" w:type="dxa"/>
            <w:gridSpan w:val="4"/>
          </w:tcPr>
          <w:p w14:paraId="33F75098" w14:textId="77777777" w:rsidR="00BD00E1" w:rsidRPr="00E168EB" w:rsidRDefault="00BD00E1" w:rsidP="0033042B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BD00E1" w:rsidRPr="006F44DB" w14:paraId="1DF8225A" w14:textId="77777777" w:rsidTr="00705670">
        <w:trPr>
          <w:cantSplit/>
          <w:trHeight w:val="220"/>
        </w:trPr>
        <w:tc>
          <w:tcPr>
            <w:tcW w:w="4890" w:type="dxa"/>
          </w:tcPr>
          <w:p w14:paraId="511F20E9" w14:textId="77777777" w:rsidR="00BD00E1" w:rsidRPr="00E168EB" w:rsidRDefault="00BD00E1" w:rsidP="00F51FDE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E168EB">
              <w:rPr>
                <w:rFonts w:ascii="Verdana" w:hAnsi="Verdana"/>
                <w:sz w:val="16"/>
                <w:szCs w:val="16"/>
              </w:rPr>
              <w:t>Höhe der Vorruhestandsleistung (in v. H. des Brutto-Arbeitsentgelts)</w:t>
            </w:r>
          </w:p>
        </w:tc>
        <w:tc>
          <w:tcPr>
            <w:tcW w:w="5020" w:type="dxa"/>
            <w:gridSpan w:val="4"/>
          </w:tcPr>
          <w:p w14:paraId="323E6010" w14:textId="77777777" w:rsidR="00BD00E1" w:rsidRPr="00E168EB" w:rsidRDefault="00BD00E1" w:rsidP="00F51FDE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14:paraId="761A084E" w14:textId="77777777" w:rsidR="0077649C" w:rsidRDefault="0077649C">
      <w:r>
        <w:br w:type="page"/>
      </w:r>
    </w:p>
    <w:tbl>
      <w:tblPr>
        <w:tblW w:w="991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0"/>
        <w:gridCol w:w="5040"/>
      </w:tblGrid>
      <w:tr w:rsidR="0033042B" w:rsidRPr="006F44DB" w14:paraId="2620992A" w14:textId="77777777" w:rsidTr="00705670">
        <w:trPr>
          <w:cantSplit/>
          <w:trHeight w:val="220"/>
        </w:trPr>
        <w:tc>
          <w:tcPr>
            <w:tcW w:w="9910" w:type="dxa"/>
            <w:gridSpan w:val="2"/>
            <w:tcBorders>
              <w:top w:val="nil"/>
              <w:left w:val="nil"/>
              <w:right w:val="nil"/>
            </w:tcBorders>
          </w:tcPr>
          <w:p w14:paraId="6F83960E" w14:textId="77777777" w:rsidR="0033042B" w:rsidRPr="00E04242" w:rsidRDefault="0033042B" w:rsidP="0033042B">
            <w:pPr>
              <w:rPr>
                <w:rFonts w:ascii="Verdana" w:hAnsi="Verdana"/>
                <w:b/>
              </w:rPr>
            </w:pPr>
            <w:r w:rsidRPr="00E04242">
              <w:rPr>
                <w:rFonts w:ascii="Verdana" w:hAnsi="Verdana"/>
                <w:b/>
              </w:rPr>
              <w:lastRenderedPageBreak/>
              <w:t>Zahlungen bei Austritt /</w:t>
            </w:r>
            <w:r>
              <w:rPr>
                <w:rFonts w:ascii="Verdana" w:hAnsi="Verdana"/>
                <w:b/>
              </w:rPr>
              <w:t xml:space="preserve"> Zusatzangabe zur Arbeitsbescheinigung nach § 312a SGB III</w:t>
            </w:r>
          </w:p>
        </w:tc>
      </w:tr>
      <w:tr w:rsidR="0033042B" w:rsidRPr="006F44DB" w14:paraId="48EDC50B" w14:textId="77777777" w:rsidTr="00705670">
        <w:trPr>
          <w:cantSplit/>
          <w:trHeight w:val="716"/>
        </w:trPr>
        <w:tc>
          <w:tcPr>
            <w:tcW w:w="4870" w:type="dxa"/>
          </w:tcPr>
          <w:p w14:paraId="4BA0A052" w14:textId="77777777" w:rsidR="0033042B" w:rsidRPr="00E168EB" w:rsidRDefault="0033042B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Verzicht auf Ansprüche aus dem Arbeitsvertrag</w:t>
            </w:r>
          </w:p>
        </w:tc>
        <w:tc>
          <w:tcPr>
            <w:tcW w:w="5040" w:type="dxa"/>
          </w:tcPr>
          <w:p w14:paraId="6C334F3D" w14:textId="017D7438" w:rsidR="0033042B" w:rsidRPr="00E168EB" w:rsidRDefault="00334A87" w:rsidP="00334A8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334A87">
              <w:rPr>
                <w:rFonts w:ascii="Verdana" w:hAnsi="Verdana"/>
                <w:b/>
              </w:rPr>
              <w:tab/>
            </w:r>
            <w:r w:rsidR="0033042B">
              <w:rPr>
                <w:rFonts w:ascii="Verdana" w:hAnsi="Verdana"/>
                <w:sz w:val="16"/>
                <w:szCs w:val="16"/>
              </w:rPr>
              <w:t>Abfindung/Entlassungsentschädigung</w:t>
            </w:r>
          </w:p>
          <w:p w14:paraId="0773D51E" w14:textId="4737ED6E" w:rsidR="0033042B" w:rsidRPr="00E168EB" w:rsidRDefault="00334A87" w:rsidP="00334A87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334A87">
              <w:rPr>
                <w:rFonts w:ascii="Verdana" w:hAnsi="Verdana"/>
                <w:b/>
              </w:rPr>
              <w:tab/>
            </w:r>
            <w:r w:rsidR="0033042B">
              <w:rPr>
                <w:rFonts w:ascii="Verdana" w:hAnsi="Verdana"/>
                <w:sz w:val="16"/>
                <w:szCs w:val="16"/>
              </w:rPr>
              <w:t xml:space="preserve">Arbeitsentgeltanspruch über das Ende des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33042B">
              <w:rPr>
                <w:rFonts w:ascii="Verdana" w:hAnsi="Verdana"/>
                <w:sz w:val="16"/>
                <w:szCs w:val="16"/>
              </w:rPr>
              <w:t>Arbeitsverhältnisses hinaus</w:t>
            </w:r>
          </w:p>
          <w:p w14:paraId="01C3A06A" w14:textId="479C8115" w:rsidR="0033042B" w:rsidRPr="00E168EB" w:rsidRDefault="00334A87" w:rsidP="00334A87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 w:rsidRPr="00334A87">
              <w:rPr>
                <w:rFonts w:ascii="Verdana" w:hAnsi="Verdana"/>
                <w:b/>
              </w:rPr>
              <w:tab/>
            </w:r>
            <w:r w:rsidR="0033042B">
              <w:rPr>
                <w:rFonts w:ascii="Verdana" w:hAnsi="Verdana"/>
                <w:sz w:val="16"/>
                <w:szCs w:val="16"/>
              </w:rPr>
              <w:t xml:space="preserve">Urlaubsabgeltung wegen Beendigung des 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33042B">
              <w:rPr>
                <w:rFonts w:ascii="Verdana" w:hAnsi="Verdana"/>
                <w:sz w:val="16"/>
                <w:szCs w:val="16"/>
              </w:rPr>
              <w:t>Arbeitsverhältnisses</w:t>
            </w:r>
          </w:p>
        </w:tc>
      </w:tr>
    </w:tbl>
    <w:p w14:paraId="60FFB32E" w14:textId="77777777" w:rsidR="00E26414" w:rsidRPr="0077649C" w:rsidRDefault="00E26414">
      <w:pPr>
        <w:rPr>
          <w:rFonts w:ascii="Verdana" w:hAnsi="Verdana"/>
          <w:sz w:val="24"/>
          <w:szCs w:val="24"/>
        </w:rPr>
      </w:pP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0"/>
        <w:gridCol w:w="20"/>
        <w:gridCol w:w="2623"/>
        <w:gridCol w:w="1134"/>
        <w:gridCol w:w="1263"/>
      </w:tblGrid>
      <w:tr w:rsidR="00E82A62" w:rsidRPr="00E04242" w14:paraId="6088948F" w14:textId="77777777" w:rsidTr="001F63FB">
        <w:trPr>
          <w:cantSplit/>
          <w:trHeight w:val="220"/>
        </w:trPr>
        <w:tc>
          <w:tcPr>
            <w:tcW w:w="9910" w:type="dxa"/>
            <w:gridSpan w:val="5"/>
            <w:tcBorders>
              <w:top w:val="nil"/>
              <w:left w:val="nil"/>
              <w:right w:val="nil"/>
            </w:tcBorders>
          </w:tcPr>
          <w:p w14:paraId="4C89E0F9" w14:textId="77777777" w:rsidR="00E82A62" w:rsidRPr="00E04242" w:rsidRDefault="00F37831" w:rsidP="00F37831">
            <w:pPr>
              <w:rPr>
                <w:rFonts w:ascii="Verdana" w:hAnsi="Verdana"/>
                <w:b/>
              </w:rPr>
            </w:pPr>
            <w:r>
              <w:br w:type="page"/>
            </w:r>
            <w:r w:rsidR="00E82A62">
              <w:rPr>
                <w:rFonts w:ascii="Verdana" w:hAnsi="Verdana"/>
                <w:b/>
              </w:rPr>
              <w:t>Befristung / Angaben bei befristeten Arbeitsverhältnissen</w:t>
            </w:r>
          </w:p>
        </w:tc>
      </w:tr>
      <w:tr w:rsidR="00E82A62" w:rsidRPr="00E168EB" w14:paraId="68426F53" w14:textId="77777777" w:rsidTr="00080AF9">
        <w:trPr>
          <w:cantSplit/>
          <w:trHeight w:val="716"/>
        </w:trPr>
        <w:tc>
          <w:tcPr>
            <w:tcW w:w="4870" w:type="dxa"/>
          </w:tcPr>
          <w:p w14:paraId="72B82590" w14:textId="77777777" w:rsidR="00E82A62" w:rsidRPr="00E168EB" w:rsidRDefault="00E82A62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Arbeitsverhältnis befristet</w:t>
            </w:r>
          </w:p>
        </w:tc>
        <w:tc>
          <w:tcPr>
            <w:tcW w:w="5040" w:type="dxa"/>
            <w:gridSpan w:val="4"/>
          </w:tcPr>
          <w:p w14:paraId="1D85E992" w14:textId="68860B81" w:rsidR="00E82A62" w:rsidRPr="00E168EB" w:rsidRDefault="00DB4C07" w:rsidP="00DB4C0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82A62">
              <w:rPr>
                <w:rFonts w:ascii="Verdana" w:hAnsi="Verdana"/>
                <w:sz w:val="16"/>
                <w:szCs w:val="16"/>
              </w:rPr>
              <w:t>unbefristet</w:t>
            </w:r>
          </w:p>
          <w:p w14:paraId="355E3B04" w14:textId="7B490A32" w:rsidR="00E82A62" w:rsidRPr="00E168EB" w:rsidRDefault="00DB4C07" w:rsidP="00DB4C07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82A62">
              <w:rPr>
                <w:rFonts w:ascii="Verdana" w:hAnsi="Verdana"/>
                <w:sz w:val="16"/>
                <w:szCs w:val="16"/>
              </w:rPr>
              <w:t>befristet</w:t>
            </w:r>
          </w:p>
          <w:p w14:paraId="7B0ACC09" w14:textId="2827287D" w:rsidR="00E82A62" w:rsidRPr="00E168EB" w:rsidRDefault="00DB4C07" w:rsidP="00DB4C07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E82A62">
              <w:rPr>
                <w:rFonts w:ascii="Verdana" w:hAnsi="Verdana"/>
                <w:sz w:val="16"/>
                <w:szCs w:val="16"/>
              </w:rPr>
              <w:t>zweckbefristet</w:t>
            </w:r>
          </w:p>
        </w:tc>
      </w:tr>
      <w:tr w:rsidR="005017D3" w:rsidRPr="006F44DB" w14:paraId="23413981" w14:textId="77777777" w:rsidTr="00DB4C07">
        <w:trPr>
          <w:cantSplit/>
          <w:trHeight w:val="220"/>
        </w:trPr>
        <w:tc>
          <w:tcPr>
            <w:tcW w:w="7513" w:type="dxa"/>
            <w:gridSpan w:val="3"/>
          </w:tcPr>
          <w:p w14:paraId="57B5BF4F" w14:textId="77777777" w:rsidR="005017D3" w:rsidRPr="00E168EB" w:rsidRDefault="005017D3" w:rsidP="00080AF9">
            <w:pPr>
              <w:spacing w:before="100" w:after="1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Schriftlicher Abschluss des befristeten Arbeitsvertrages</w:t>
            </w:r>
          </w:p>
        </w:tc>
        <w:tc>
          <w:tcPr>
            <w:tcW w:w="1134" w:type="dxa"/>
            <w:vAlign w:val="center"/>
          </w:tcPr>
          <w:p w14:paraId="727912B6" w14:textId="6895C43A" w:rsidR="005017D3" w:rsidRPr="00E168EB" w:rsidRDefault="00DB4C07" w:rsidP="00DB4C0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5017D3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63" w:type="dxa"/>
            <w:vAlign w:val="center"/>
          </w:tcPr>
          <w:p w14:paraId="29CFC83B" w14:textId="143EFA71" w:rsidR="005017D3" w:rsidRPr="00E168EB" w:rsidRDefault="00DB4C07" w:rsidP="00DB4C0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5017D3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BD00E1" w:rsidRPr="00E168EB" w14:paraId="7A7FD3FE" w14:textId="77777777" w:rsidTr="001F63FB">
        <w:trPr>
          <w:cantSplit/>
          <w:trHeight w:val="476"/>
        </w:trPr>
        <w:tc>
          <w:tcPr>
            <w:tcW w:w="4890" w:type="dxa"/>
            <w:gridSpan w:val="2"/>
          </w:tcPr>
          <w:p w14:paraId="1847DAF0" w14:textId="77777777" w:rsidR="00BD00E1" w:rsidRPr="00E168EB" w:rsidRDefault="00BD00E1" w:rsidP="00080AF9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Befristung Arbeitsvertrag zum</w:t>
            </w:r>
          </w:p>
        </w:tc>
        <w:tc>
          <w:tcPr>
            <w:tcW w:w="5020" w:type="dxa"/>
            <w:gridSpan w:val="3"/>
          </w:tcPr>
          <w:p w14:paraId="17A6F132" w14:textId="77777777" w:rsidR="00BD00E1" w:rsidRPr="00E168EB" w:rsidRDefault="00BD00E1" w:rsidP="00080AF9">
            <w:pPr>
              <w:spacing w:before="40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BD00E1" w:rsidRPr="00E168EB" w14:paraId="04C03E77" w14:textId="77777777" w:rsidTr="001F63FB">
        <w:trPr>
          <w:cantSplit/>
          <w:trHeight w:val="476"/>
        </w:trPr>
        <w:tc>
          <w:tcPr>
            <w:tcW w:w="4890" w:type="dxa"/>
            <w:gridSpan w:val="2"/>
          </w:tcPr>
          <w:p w14:paraId="14F4A665" w14:textId="77777777" w:rsidR="00BD00E1" w:rsidRDefault="00BD00E1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Abschluss Arbeitsvertrag am</w:t>
            </w:r>
          </w:p>
        </w:tc>
        <w:tc>
          <w:tcPr>
            <w:tcW w:w="5020" w:type="dxa"/>
            <w:gridSpan w:val="3"/>
          </w:tcPr>
          <w:p w14:paraId="08A0328F" w14:textId="77777777" w:rsidR="00BD00E1" w:rsidRDefault="00BD00E1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  <w:tr w:rsidR="00BD00E1" w:rsidRPr="00E168EB" w14:paraId="3520A9A7" w14:textId="77777777" w:rsidTr="001F63FB">
        <w:trPr>
          <w:cantSplit/>
          <w:trHeight w:val="476"/>
        </w:trPr>
        <w:tc>
          <w:tcPr>
            <w:tcW w:w="4890" w:type="dxa"/>
            <w:gridSpan w:val="2"/>
          </w:tcPr>
          <w:p w14:paraId="5E291CA4" w14:textId="77777777" w:rsidR="00BD00E1" w:rsidRDefault="00BD00E1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Verlängerung Arbeitsvertrag zuletzt am</w:t>
            </w:r>
          </w:p>
        </w:tc>
        <w:tc>
          <w:tcPr>
            <w:tcW w:w="5020" w:type="dxa"/>
            <w:gridSpan w:val="3"/>
          </w:tcPr>
          <w:p w14:paraId="6A3CAF5E" w14:textId="77777777" w:rsidR="00BD00E1" w:rsidRDefault="00BD00E1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  <w:tr w:rsidR="007D65EF" w:rsidRPr="00E168EB" w14:paraId="3E7E1B2B" w14:textId="77777777" w:rsidTr="001F63FB">
        <w:trPr>
          <w:cantSplit/>
          <w:trHeight w:val="476"/>
        </w:trPr>
        <w:tc>
          <w:tcPr>
            <w:tcW w:w="4890" w:type="dxa"/>
            <w:gridSpan w:val="2"/>
          </w:tcPr>
          <w:p w14:paraId="411932DA" w14:textId="77777777" w:rsidR="007D65EF" w:rsidRDefault="007D65EF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Verlängerung Arbeitsvertrag zuletzt bis</w:t>
            </w:r>
          </w:p>
        </w:tc>
        <w:tc>
          <w:tcPr>
            <w:tcW w:w="5020" w:type="dxa"/>
            <w:gridSpan w:val="3"/>
          </w:tcPr>
          <w:p w14:paraId="7EC09E19" w14:textId="77777777" w:rsidR="007D65EF" w:rsidRDefault="007D65EF" w:rsidP="00080AF9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  <w:tr w:rsidR="005017D3" w:rsidRPr="006F44DB" w14:paraId="0D1F8B7C" w14:textId="77777777" w:rsidTr="00DB4C07">
        <w:trPr>
          <w:cantSplit/>
          <w:trHeight w:val="220"/>
        </w:trPr>
        <w:tc>
          <w:tcPr>
            <w:tcW w:w="7513" w:type="dxa"/>
            <w:gridSpan w:val="3"/>
          </w:tcPr>
          <w:p w14:paraId="06E524A7" w14:textId="77777777" w:rsidR="005017D3" w:rsidRPr="00E168EB" w:rsidRDefault="005017D3" w:rsidP="00080AF9">
            <w:pPr>
              <w:spacing w:before="100" w:after="1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Befristete Beschäftigung für mindestens 2 Monate vorgesehen, mit Aussicht auf Weiterbeschäftigung</w:t>
            </w:r>
          </w:p>
        </w:tc>
        <w:tc>
          <w:tcPr>
            <w:tcW w:w="1134" w:type="dxa"/>
            <w:vAlign w:val="center"/>
          </w:tcPr>
          <w:p w14:paraId="1FBBE0F4" w14:textId="3863D983" w:rsidR="005017D3" w:rsidRPr="00E168EB" w:rsidRDefault="00DB4C07" w:rsidP="00DB4C0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5017D3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63" w:type="dxa"/>
            <w:vAlign w:val="center"/>
          </w:tcPr>
          <w:p w14:paraId="05B1B2A8" w14:textId="2C8FC017" w:rsidR="005017D3" w:rsidRPr="00E168EB" w:rsidRDefault="00DB4C07" w:rsidP="00DB4C07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8D5EE5">
              <w:rPr>
                <w:rFonts w:ascii="Verdana" w:hAnsi="Verdana"/>
                <w:b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A64">
              <w:rPr>
                <w:rFonts w:ascii="Verdana" w:hAnsi="Verdana"/>
                <w:b/>
              </w:rPr>
              <w:instrText xml:space="preserve"> FORMCHECKBOX </w:instrText>
            </w:r>
            <w:r w:rsidR="00000000">
              <w:rPr>
                <w:rFonts w:ascii="Verdana" w:hAnsi="Verdana"/>
                <w:b/>
                <w:lang w:val="en-GB"/>
              </w:rPr>
            </w:r>
            <w:r w:rsidR="00000000">
              <w:rPr>
                <w:rFonts w:ascii="Verdana" w:hAnsi="Verdana"/>
                <w:b/>
                <w:lang w:val="en-GB"/>
              </w:rPr>
              <w:fldChar w:fldCharType="separate"/>
            </w:r>
            <w:r w:rsidRPr="008D5EE5">
              <w:rPr>
                <w:rFonts w:ascii="Verdana" w:hAnsi="Verdana"/>
                <w:b/>
                <w:lang w:val="en-GB"/>
              </w:rPr>
              <w:fldChar w:fldCharType="end"/>
            </w:r>
            <w:r>
              <w:rPr>
                <w:rFonts w:ascii="Verdana" w:hAnsi="Verdana"/>
                <w:b/>
                <w:lang w:val="en-GB"/>
              </w:rPr>
              <w:tab/>
            </w:r>
            <w:r w:rsidR="005017D3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</w:tbl>
    <w:p w14:paraId="0E36CD38" w14:textId="77777777" w:rsidR="00E26414" w:rsidRDefault="00E26414">
      <w:pPr>
        <w:rPr>
          <w:rFonts w:ascii="Verdana" w:hAnsi="Verdana"/>
        </w:rPr>
      </w:pPr>
    </w:p>
    <w:p w14:paraId="3FED4E82" w14:textId="5FBD9B16" w:rsidR="005017D3" w:rsidRDefault="005017D3">
      <w:pPr>
        <w:rPr>
          <w:rFonts w:ascii="Verdana" w:hAnsi="Verdana"/>
        </w:rPr>
      </w:pPr>
    </w:p>
    <w:p w14:paraId="07F3737C" w14:textId="21A22361" w:rsidR="0077649C" w:rsidRDefault="0077649C">
      <w:pPr>
        <w:rPr>
          <w:rFonts w:ascii="Verdana" w:hAnsi="Verdana"/>
        </w:rPr>
      </w:pPr>
    </w:p>
    <w:p w14:paraId="64341714" w14:textId="3D66481C" w:rsidR="0077649C" w:rsidRDefault="0077649C">
      <w:pPr>
        <w:rPr>
          <w:rFonts w:ascii="Verdana" w:hAnsi="Verdana"/>
        </w:rPr>
      </w:pPr>
    </w:p>
    <w:p w14:paraId="17E93EF4" w14:textId="6A20D5E1" w:rsidR="0077649C" w:rsidRDefault="0077649C">
      <w:pPr>
        <w:rPr>
          <w:rFonts w:ascii="Verdana" w:hAnsi="Verdana"/>
        </w:rPr>
      </w:pPr>
    </w:p>
    <w:p w14:paraId="08B9FE45" w14:textId="625C5543" w:rsidR="0077649C" w:rsidRDefault="0077649C">
      <w:pPr>
        <w:rPr>
          <w:rFonts w:ascii="Verdana" w:hAnsi="Verdana"/>
        </w:rPr>
      </w:pPr>
    </w:p>
    <w:p w14:paraId="0B3FCE06" w14:textId="29CF7820" w:rsidR="0077649C" w:rsidRDefault="0077649C">
      <w:pPr>
        <w:rPr>
          <w:rFonts w:ascii="Verdana" w:hAnsi="Verdana"/>
        </w:rPr>
      </w:pPr>
    </w:p>
    <w:p w14:paraId="17402318" w14:textId="77777777" w:rsidR="0077649C" w:rsidRDefault="0077649C">
      <w:pPr>
        <w:rPr>
          <w:rFonts w:ascii="Verdana" w:hAnsi="Verdana"/>
        </w:rPr>
      </w:pPr>
    </w:p>
    <w:p w14:paraId="0DE9AE5E" w14:textId="77777777" w:rsidR="00E26414" w:rsidRDefault="00E26414">
      <w:pPr>
        <w:rPr>
          <w:rFonts w:ascii="Verdana" w:hAnsi="Verdana"/>
        </w:rPr>
      </w:pPr>
    </w:p>
    <w:p w14:paraId="58D2F728" w14:textId="77777777" w:rsidR="00C0071D" w:rsidRPr="006F44DB" w:rsidRDefault="00C0071D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2"/>
        <w:gridCol w:w="1818"/>
        <w:gridCol w:w="4461"/>
      </w:tblGrid>
      <w:tr w:rsidR="00C0071D" w:rsidRPr="0094082C" w14:paraId="60714FA0" w14:textId="77777777" w:rsidTr="0094082C">
        <w:tc>
          <w:tcPr>
            <w:tcW w:w="36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0609D69" w14:textId="77777777" w:rsidR="00C0071D" w:rsidRPr="0094082C" w:rsidRDefault="00C0071D" w:rsidP="0094082C">
            <w:pPr>
              <w:jc w:val="center"/>
              <w:rPr>
                <w:rFonts w:ascii="Verdana" w:hAnsi="Verdana"/>
                <w:b/>
              </w:rPr>
            </w:pPr>
            <w:r w:rsidRPr="0094082C">
              <w:rPr>
                <w:rFonts w:ascii="Verdana" w:hAnsi="Verdana"/>
                <w:b/>
              </w:rPr>
              <w:t>Datum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83A3DC" w14:textId="77777777" w:rsidR="00C0071D" w:rsidRPr="0094082C" w:rsidRDefault="00C0071D" w:rsidP="0094082C">
            <w:pPr>
              <w:jc w:val="center"/>
              <w:rPr>
                <w:rFonts w:ascii="Verdana" w:hAnsi="Verdana"/>
                <w:b/>
              </w:rPr>
            </w:pPr>
            <w:r w:rsidRPr="0094082C">
              <w:rPr>
                <w:rFonts w:ascii="Verdana" w:hAnsi="Verdana"/>
                <w:b/>
              </w:rPr>
              <w:t xml:space="preserve"> </w:t>
            </w:r>
          </w:p>
        </w:tc>
        <w:tc>
          <w:tcPr>
            <w:tcW w:w="450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631D2D0" w14:textId="77777777" w:rsidR="00C0071D" w:rsidRPr="0094082C" w:rsidRDefault="00C0071D" w:rsidP="0094082C">
            <w:pPr>
              <w:jc w:val="center"/>
              <w:rPr>
                <w:rFonts w:ascii="Verdana" w:hAnsi="Verdana"/>
                <w:b/>
              </w:rPr>
            </w:pPr>
            <w:r w:rsidRPr="0094082C">
              <w:rPr>
                <w:rFonts w:ascii="Verdana" w:hAnsi="Verdana"/>
                <w:b/>
              </w:rPr>
              <w:t>Unterschrift</w:t>
            </w:r>
          </w:p>
        </w:tc>
      </w:tr>
    </w:tbl>
    <w:p w14:paraId="760893B3" w14:textId="77777777" w:rsidR="00C0071D" w:rsidRPr="00E26414" w:rsidRDefault="00C0071D" w:rsidP="00E26414">
      <w:pPr>
        <w:rPr>
          <w:sz w:val="2"/>
          <w:szCs w:val="2"/>
        </w:rPr>
      </w:pPr>
    </w:p>
    <w:sectPr w:rsidR="00C0071D" w:rsidRPr="00E26414" w:rsidSect="000D3F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23" w:right="851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B4374" w14:textId="77777777" w:rsidR="003A4D00" w:rsidRDefault="003A4D00">
      <w:r>
        <w:separator/>
      </w:r>
    </w:p>
  </w:endnote>
  <w:endnote w:type="continuationSeparator" w:id="0">
    <w:p w14:paraId="3BA07AED" w14:textId="77777777" w:rsidR="003A4D00" w:rsidRDefault="003A4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9FE8D" w14:textId="64BC5111" w:rsidR="00D57B21" w:rsidRDefault="00D57B21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77EE7B2" wp14:editId="5BB0992C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0" b="9525"/>
              <wp:wrapSquare wrapText="bothSides"/>
              <wp:docPr id="4" name="Textfeld 4" descr="– Intern –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14F2A4" w14:textId="4DAD62CE" w:rsidR="00D57B21" w:rsidRPr="00D57B21" w:rsidRDefault="00D57B2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D57B2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– Intern –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 xmlns:w16du="http://schemas.microsoft.com/office/word/2023/wordml/word16du">
          <w:pict>
            <v:shapetype id="_x0000_t202" coordsize="21600,21600" o:spt="202" path="m,l,21600r21600,l21600,xe" w14:anchorId="277EE7B2">
              <v:stroke joinstyle="miter"/>
              <v:path gradientshapeok="t" o:connecttype="rect"/>
            </v:shapetype>
            <v:shape id="Textfeld 4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alt="– Intern –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>
              <v:textbox style="mso-fit-shape-to-text:t" inset="0,0,0,0">
                <w:txbxContent>
                  <w:p w:rsidRPr="00D57B21" w:rsidR="00D57B21" w:rsidRDefault="00D57B21" w14:paraId="5B14F2A4" w14:textId="4DAD62CE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D57B21"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  <w:t>– Intern –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12710" w14:textId="2E25D8F4" w:rsidR="007D65EF" w:rsidRPr="00065252" w:rsidRDefault="00D57B21" w:rsidP="00BC4945">
    <w:pPr>
      <w:pStyle w:val="Fuzeile"/>
      <w:tabs>
        <w:tab w:val="clear" w:pos="4536"/>
        <w:tab w:val="center" w:pos="8880"/>
      </w:tabs>
      <w:rPr>
        <w:rFonts w:ascii="Verdana" w:hAnsi="Verdana"/>
      </w:rPr>
    </w:pPr>
    <w:r>
      <w:rPr>
        <w:rFonts w:ascii="Verdana" w:hAnsi="Verdana"/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703F42E" wp14:editId="4CD9F497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0" b="9525"/>
              <wp:wrapSquare wrapText="bothSides"/>
              <wp:docPr id="5" name="Textfeld 5" descr="– Intern –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81E8B4" w14:textId="65C9342E" w:rsidR="00D57B21" w:rsidRPr="00D57B21" w:rsidRDefault="00D57B2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D57B2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– Intern –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 xmlns:w16du="http://schemas.microsoft.com/office/word/2023/wordml/word16du">
          <w:pict>
            <v:shapetype id="_x0000_t202" coordsize="21600,21600" o:spt="202" path="m,l,21600r21600,l21600,xe" w14:anchorId="7703F42E">
              <v:stroke joinstyle="miter"/>
              <v:path gradientshapeok="t" o:connecttype="rect"/>
            </v:shapetype>
            <v:shape id="Textfeld 5" style="position:absolute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alt="– Intern –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>
              <v:textbox style="mso-fit-shape-to-text:t" inset="0,0,0,0">
                <w:txbxContent>
                  <w:p w:rsidRPr="00D57B21" w:rsidR="00D57B21" w:rsidRDefault="00D57B21" w14:paraId="6F81E8B4" w14:textId="65C9342E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D57B21"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  <w:t>– Intern –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7D65EF" w:rsidRPr="00065252">
      <w:rPr>
        <w:rFonts w:ascii="Verdana" w:hAnsi="Verdana"/>
      </w:rPr>
      <w:t xml:space="preserve">Stand </w:t>
    </w:r>
    <w:r w:rsidR="008E0AE3">
      <w:rPr>
        <w:rFonts w:ascii="Verdana" w:hAnsi="Verdana"/>
      </w:rPr>
      <w:t>0</w:t>
    </w:r>
    <w:r w:rsidR="00B236BC">
      <w:rPr>
        <w:rFonts w:ascii="Verdana" w:hAnsi="Verdana"/>
      </w:rPr>
      <w:t>7</w:t>
    </w:r>
    <w:r w:rsidR="000D3F7B">
      <w:rPr>
        <w:rFonts w:ascii="Verdana" w:hAnsi="Verdana"/>
      </w:rPr>
      <w:t>/202</w:t>
    </w:r>
    <w:r w:rsidR="008E0AE3">
      <w:rPr>
        <w:rFonts w:ascii="Verdana" w:hAnsi="Verdana"/>
      </w:rPr>
      <w:t>3</w:t>
    </w:r>
    <w:r w:rsidR="007D65EF" w:rsidRPr="00065252">
      <w:rPr>
        <w:rFonts w:ascii="Verdana" w:hAnsi="Verdana"/>
      </w:rPr>
      <w:tab/>
      <w:t xml:space="preserve">       </w:t>
    </w:r>
    <w:r w:rsidR="007D65EF" w:rsidRPr="00BC4945">
      <w:rPr>
        <w:rFonts w:ascii="Verdana" w:hAnsi="Verdana"/>
      </w:rPr>
      <w:t xml:space="preserve">Seite </w:t>
    </w:r>
    <w:r w:rsidR="007D65EF" w:rsidRPr="00BC4945">
      <w:rPr>
        <w:rFonts w:ascii="Verdana" w:hAnsi="Verdana"/>
      </w:rPr>
      <w:fldChar w:fldCharType="begin"/>
    </w:r>
    <w:r w:rsidR="007D65EF" w:rsidRPr="00BC4945">
      <w:rPr>
        <w:rFonts w:ascii="Verdana" w:hAnsi="Verdana"/>
      </w:rPr>
      <w:instrText xml:space="preserve"> PAGE </w:instrText>
    </w:r>
    <w:r w:rsidR="007D65EF" w:rsidRPr="00BC4945">
      <w:rPr>
        <w:rFonts w:ascii="Verdana" w:hAnsi="Verdana"/>
      </w:rPr>
      <w:fldChar w:fldCharType="separate"/>
    </w:r>
    <w:r w:rsidR="00C92323">
      <w:rPr>
        <w:rFonts w:ascii="Verdana" w:hAnsi="Verdana"/>
        <w:noProof/>
      </w:rPr>
      <w:t>3</w:t>
    </w:r>
    <w:r w:rsidR="007D65EF" w:rsidRPr="00BC4945">
      <w:rPr>
        <w:rFonts w:ascii="Verdana" w:hAnsi="Verdana"/>
      </w:rPr>
      <w:fldChar w:fldCharType="end"/>
    </w:r>
    <w:r w:rsidR="007D65EF" w:rsidRPr="00BC4945">
      <w:rPr>
        <w:rFonts w:ascii="Verdana" w:hAnsi="Verdana"/>
      </w:rPr>
      <w:t xml:space="preserve"> von </w:t>
    </w:r>
    <w:r w:rsidR="007D65EF" w:rsidRPr="00BC4945">
      <w:rPr>
        <w:rFonts w:ascii="Verdana" w:hAnsi="Verdana"/>
      </w:rPr>
      <w:fldChar w:fldCharType="begin"/>
    </w:r>
    <w:r w:rsidR="007D65EF" w:rsidRPr="00BC4945">
      <w:rPr>
        <w:rFonts w:ascii="Verdana" w:hAnsi="Verdana"/>
      </w:rPr>
      <w:instrText xml:space="preserve"> NUMPAGES </w:instrText>
    </w:r>
    <w:r w:rsidR="007D65EF" w:rsidRPr="00BC4945">
      <w:rPr>
        <w:rFonts w:ascii="Verdana" w:hAnsi="Verdana"/>
      </w:rPr>
      <w:fldChar w:fldCharType="separate"/>
    </w:r>
    <w:r w:rsidR="00C92323">
      <w:rPr>
        <w:rFonts w:ascii="Verdana" w:hAnsi="Verdana"/>
        <w:noProof/>
      </w:rPr>
      <w:t>4</w:t>
    </w:r>
    <w:r w:rsidR="007D65EF" w:rsidRPr="00BC4945">
      <w:rPr>
        <w:rFonts w:ascii="Verdana" w:hAnsi="Verdana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A706E" w14:textId="690A01BB" w:rsidR="007D65EF" w:rsidRPr="00065252" w:rsidRDefault="00D57B21" w:rsidP="00065252">
    <w:pPr>
      <w:pStyle w:val="Fuzeile"/>
      <w:tabs>
        <w:tab w:val="clear" w:pos="4536"/>
        <w:tab w:val="center" w:pos="8880"/>
      </w:tabs>
      <w:rPr>
        <w:rFonts w:ascii="Verdana" w:hAnsi="Verdana"/>
      </w:rPr>
    </w:pPr>
    <w:r>
      <w:rPr>
        <w:rFonts w:ascii="Verdana" w:hAnsi="Verdana"/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DE58B4B" wp14:editId="47FE1139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0" b="9525"/>
              <wp:wrapSquare wrapText="bothSides"/>
              <wp:docPr id="3" name="Textfeld 3" descr="– Intern –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7AF146" w14:textId="0C86DBA8" w:rsidR="00D57B21" w:rsidRPr="00D57B21" w:rsidRDefault="00D57B21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D57B2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– Intern –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 xmlns:w16du="http://schemas.microsoft.com/office/word/2023/wordml/word16du">
          <w:pict>
            <v:shapetype id="_x0000_t202" coordsize="21600,21600" o:spt="202" path="m,l,21600r21600,l21600,xe" w14:anchorId="2DE58B4B">
              <v:stroke joinstyle="miter"/>
              <v:path gradientshapeok="t" o:connecttype="rect"/>
            </v:shapetype>
            <v:shape id="Textfeld 3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alt="– Intern –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>
              <v:textbox style="mso-fit-shape-to-text:t" inset="0,0,0,0">
                <w:txbxContent>
                  <w:p w:rsidRPr="00D57B21" w:rsidR="00D57B21" w:rsidRDefault="00D57B21" w14:paraId="497AF146" w14:textId="0C86DBA8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D57B21"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  <w:t>– Intern –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7D65EF" w:rsidRPr="00065252">
      <w:rPr>
        <w:rFonts w:ascii="Verdana" w:hAnsi="Verdana"/>
      </w:rPr>
      <w:t xml:space="preserve">Stand </w:t>
    </w:r>
    <w:r w:rsidR="000D3F7B">
      <w:rPr>
        <w:rFonts w:ascii="Verdana" w:hAnsi="Verdana"/>
      </w:rPr>
      <w:t>0</w:t>
    </w:r>
    <w:r w:rsidR="000B469D">
      <w:rPr>
        <w:rFonts w:ascii="Verdana" w:hAnsi="Verdana"/>
      </w:rPr>
      <w:t>7</w:t>
    </w:r>
    <w:r w:rsidR="000D3F7B">
      <w:rPr>
        <w:rFonts w:ascii="Verdana" w:hAnsi="Verdana"/>
      </w:rPr>
      <w:t>/202</w:t>
    </w:r>
    <w:r w:rsidR="001D1D66">
      <w:rPr>
        <w:rFonts w:ascii="Verdana" w:hAnsi="Verdana"/>
      </w:rPr>
      <w:t>3</w:t>
    </w:r>
    <w:r w:rsidR="007D65EF" w:rsidRPr="00065252">
      <w:rPr>
        <w:rFonts w:ascii="Verdana" w:hAnsi="Verdana"/>
      </w:rPr>
      <w:tab/>
      <w:t xml:space="preserve">       </w:t>
    </w:r>
    <w:r w:rsidR="007D65EF" w:rsidRPr="00BC4945">
      <w:rPr>
        <w:rFonts w:ascii="Verdana" w:hAnsi="Verdana"/>
      </w:rPr>
      <w:t xml:space="preserve">Seite </w:t>
    </w:r>
    <w:r w:rsidR="007D65EF" w:rsidRPr="00BC4945">
      <w:rPr>
        <w:rFonts w:ascii="Verdana" w:hAnsi="Verdana"/>
      </w:rPr>
      <w:fldChar w:fldCharType="begin"/>
    </w:r>
    <w:r w:rsidR="007D65EF" w:rsidRPr="00BC4945">
      <w:rPr>
        <w:rFonts w:ascii="Verdana" w:hAnsi="Verdana"/>
      </w:rPr>
      <w:instrText xml:space="preserve"> PAGE </w:instrText>
    </w:r>
    <w:r w:rsidR="007D65EF" w:rsidRPr="00BC4945">
      <w:rPr>
        <w:rFonts w:ascii="Verdana" w:hAnsi="Verdana"/>
      </w:rPr>
      <w:fldChar w:fldCharType="separate"/>
    </w:r>
    <w:r w:rsidR="00C92323">
      <w:rPr>
        <w:rFonts w:ascii="Verdana" w:hAnsi="Verdana"/>
        <w:noProof/>
      </w:rPr>
      <w:t>1</w:t>
    </w:r>
    <w:r w:rsidR="007D65EF" w:rsidRPr="00BC4945">
      <w:rPr>
        <w:rFonts w:ascii="Verdana" w:hAnsi="Verdana"/>
      </w:rPr>
      <w:fldChar w:fldCharType="end"/>
    </w:r>
    <w:r w:rsidR="007D65EF" w:rsidRPr="00BC4945">
      <w:rPr>
        <w:rFonts w:ascii="Verdana" w:hAnsi="Verdana"/>
      </w:rPr>
      <w:t xml:space="preserve"> von </w:t>
    </w:r>
    <w:r w:rsidR="007D65EF" w:rsidRPr="00BC4945">
      <w:rPr>
        <w:rFonts w:ascii="Verdana" w:hAnsi="Verdana"/>
      </w:rPr>
      <w:fldChar w:fldCharType="begin"/>
    </w:r>
    <w:r w:rsidR="007D65EF" w:rsidRPr="00BC4945">
      <w:rPr>
        <w:rFonts w:ascii="Verdana" w:hAnsi="Verdana"/>
      </w:rPr>
      <w:instrText xml:space="preserve"> NUMPAGES </w:instrText>
    </w:r>
    <w:r w:rsidR="007D65EF" w:rsidRPr="00BC4945">
      <w:rPr>
        <w:rFonts w:ascii="Verdana" w:hAnsi="Verdana"/>
      </w:rPr>
      <w:fldChar w:fldCharType="separate"/>
    </w:r>
    <w:r w:rsidR="00C92323">
      <w:rPr>
        <w:rFonts w:ascii="Verdana" w:hAnsi="Verdana"/>
        <w:noProof/>
      </w:rPr>
      <w:t>4</w:t>
    </w:r>
    <w:r w:rsidR="007D65EF" w:rsidRPr="00BC4945">
      <w:rPr>
        <w:rFonts w:ascii="Verdana" w:hAnsi="Verdan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C8407" w14:textId="77777777" w:rsidR="003A4D00" w:rsidRDefault="003A4D00">
      <w:r>
        <w:separator/>
      </w:r>
    </w:p>
  </w:footnote>
  <w:footnote w:type="continuationSeparator" w:id="0">
    <w:p w14:paraId="04C016B6" w14:textId="77777777" w:rsidR="003A4D00" w:rsidRDefault="003A4D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C3E86" w14:textId="77777777" w:rsidR="009F5DFD" w:rsidRDefault="009F5DF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37" w:type="dxa"/>
      <w:tblLayout w:type="fixed"/>
      <w:tblLook w:val="01E0" w:firstRow="1" w:lastRow="1" w:firstColumn="1" w:lastColumn="1" w:noHBand="0" w:noVBand="0"/>
    </w:tblPr>
    <w:tblGrid>
      <w:gridCol w:w="5353"/>
      <w:gridCol w:w="992"/>
      <w:gridCol w:w="300"/>
      <w:gridCol w:w="1383"/>
      <w:gridCol w:w="1861"/>
      <w:gridCol w:w="182"/>
      <w:gridCol w:w="66"/>
    </w:tblGrid>
    <w:tr w:rsidR="007D65EF" w:rsidRPr="0094082C" w14:paraId="60558C20" w14:textId="77777777" w:rsidTr="00FA4910">
      <w:trPr>
        <w:gridAfter w:val="2"/>
        <w:wAfter w:w="248" w:type="dxa"/>
        <w:trHeight w:val="858"/>
      </w:trPr>
      <w:tc>
        <w:tcPr>
          <w:tcW w:w="6345" w:type="dxa"/>
          <w:gridSpan w:val="2"/>
          <w:shd w:val="clear" w:color="auto" w:fill="auto"/>
        </w:tcPr>
        <w:p w14:paraId="11F12089" w14:textId="77777777" w:rsidR="007D65EF" w:rsidRPr="0094082C" w:rsidRDefault="007D65EF" w:rsidP="00EE6340">
          <w:pPr>
            <w:pStyle w:val="Kopfzeile"/>
            <w:tabs>
              <w:tab w:val="clear" w:pos="4536"/>
            </w:tabs>
            <w:ind w:right="-552"/>
            <w:rPr>
              <w:rFonts w:ascii="Verdana" w:hAnsi="Verdana"/>
            </w:rPr>
          </w:pPr>
          <w:r w:rsidRPr="0094082C">
            <w:rPr>
              <w:rFonts w:ascii="Verdana" w:hAnsi="Verdana"/>
              <w:sz w:val="36"/>
              <w:szCs w:val="36"/>
            </w:rPr>
            <w:t xml:space="preserve">Personalfragebogen </w:t>
          </w:r>
          <w:r>
            <w:rPr>
              <w:rFonts w:ascii="Verdana" w:hAnsi="Verdana"/>
              <w:sz w:val="36"/>
              <w:szCs w:val="36"/>
            </w:rPr>
            <w:t>–</w:t>
          </w:r>
          <w:r w:rsidRPr="0094082C">
            <w:rPr>
              <w:rFonts w:ascii="Verdana" w:hAnsi="Verdana"/>
              <w:sz w:val="36"/>
              <w:szCs w:val="36"/>
            </w:rPr>
            <w:t xml:space="preserve"> Kündigung</w:t>
          </w:r>
          <w:r>
            <w:rPr>
              <w:rFonts w:ascii="Verdana" w:hAnsi="Verdana"/>
              <w:sz w:val="36"/>
              <w:szCs w:val="36"/>
            </w:rPr>
            <w:t xml:space="preserve">     </w:t>
          </w:r>
        </w:p>
      </w:tc>
      <w:tc>
        <w:tcPr>
          <w:tcW w:w="3544" w:type="dxa"/>
          <w:gridSpan w:val="3"/>
          <w:shd w:val="clear" w:color="auto" w:fill="auto"/>
        </w:tcPr>
        <w:p w14:paraId="6A79DE64" w14:textId="77777777" w:rsidR="007D65EF" w:rsidRPr="0094082C" w:rsidRDefault="00AD49EA" w:rsidP="002F5FCB">
          <w:pPr>
            <w:pStyle w:val="Kopfzeile"/>
            <w:tabs>
              <w:tab w:val="clear" w:pos="4536"/>
            </w:tabs>
            <w:ind w:left="176"/>
            <w:jc w:val="right"/>
            <w:rPr>
              <w:rFonts w:ascii="Verdana" w:hAnsi="Verdana"/>
            </w:rPr>
          </w:pPr>
          <w:r>
            <w:rPr>
              <w:noProof/>
              <w:color w:val="1F497D"/>
            </w:rPr>
            <w:drawing>
              <wp:inline distT="0" distB="0" distL="0" distR="0" wp14:anchorId="7C05A27F" wp14:editId="3C8A0B7E">
                <wp:extent cx="1142227" cy="374650"/>
                <wp:effectExtent l="0" t="0" r="1270" b="6350"/>
                <wp:docPr id="2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7106" cy="379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7D65EF">
            <w:rPr>
              <w:rFonts w:ascii="Verdana" w:hAnsi="Verdana"/>
            </w:rPr>
            <w:t xml:space="preserve">   </w:t>
          </w:r>
        </w:p>
      </w:tc>
    </w:tr>
    <w:tr w:rsidR="007D65EF" w:rsidRPr="0094082C" w14:paraId="37A9F958" w14:textId="77777777" w:rsidTr="00FA4910">
      <w:trPr>
        <w:trHeight w:val="858"/>
      </w:trPr>
      <w:tc>
        <w:tcPr>
          <w:tcW w:w="8028" w:type="dxa"/>
          <w:gridSpan w:val="4"/>
          <w:shd w:val="clear" w:color="auto" w:fill="auto"/>
        </w:tcPr>
        <w:p w14:paraId="4CED93BF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 w:rsidRPr="0094082C">
            <w:rPr>
              <w:rFonts w:ascii="Verdana" w:hAnsi="Verdana"/>
            </w:rPr>
            <w:t>Firma:</w:t>
          </w:r>
        </w:p>
        <w:p w14:paraId="5149E459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  <w:p w14:paraId="1AC9FBA2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  <w:p w14:paraId="51C72C66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2109" w:type="dxa"/>
          <w:gridSpan w:val="3"/>
          <w:shd w:val="clear" w:color="auto" w:fill="auto"/>
        </w:tcPr>
        <w:p w14:paraId="60FF27E2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left="2144"/>
            <w:rPr>
              <w:rFonts w:ascii="Verdana" w:hAnsi="Verdana"/>
            </w:rPr>
          </w:pPr>
        </w:p>
      </w:tc>
    </w:tr>
    <w:tr w:rsidR="007D65EF" w:rsidRPr="0094082C" w14:paraId="588F9EEF" w14:textId="77777777" w:rsidTr="00FA4910">
      <w:trPr>
        <w:gridAfter w:val="1"/>
        <w:wAfter w:w="66" w:type="dxa"/>
        <w:trHeight w:val="174"/>
      </w:trPr>
      <w:tc>
        <w:tcPr>
          <w:tcW w:w="6645" w:type="dxa"/>
          <w:gridSpan w:val="3"/>
          <w:shd w:val="clear" w:color="auto" w:fill="auto"/>
          <w:vAlign w:val="bottom"/>
        </w:tcPr>
        <w:p w14:paraId="0ECF828F" w14:textId="77777777" w:rsidR="007D65EF" w:rsidRPr="0094082C" w:rsidRDefault="007D65EF" w:rsidP="0094082C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10"/>
              <w:szCs w:val="10"/>
            </w:rPr>
          </w:pPr>
        </w:p>
      </w:tc>
      <w:tc>
        <w:tcPr>
          <w:tcW w:w="3426" w:type="dxa"/>
          <w:gridSpan w:val="3"/>
          <w:shd w:val="clear" w:color="auto" w:fill="auto"/>
          <w:vAlign w:val="bottom"/>
        </w:tcPr>
        <w:p w14:paraId="49D05668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0"/>
              <w:szCs w:val="10"/>
            </w:rPr>
          </w:pPr>
        </w:p>
      </w:tc>
    </w:tr>
    <w:tr w:rsidR="007D65EF" w:rsidRPr="0094082C" w14:paraId="583F6FF6" w14:textId="77777777" w:rsidTr="00FA4910">
      <w:trPr>
        <w:gridAfter w:val="1"/>
        <w:wAfter w:w="66" w:type="dxa"/>
        <w:trHeight w:val="314"/>
      </w:trPr>
      <w:tc>
        <w:tcPr>
          <w:tcW w:w="6645" w:type="dxa"/>
          <w:gridSpan w:val="3"/>
          <w:shd w:val="clear" w:color="auto" w:fill="auto"/>
          <w:vAlign w:val="bottom"/>
        </w:tcPr>
        <w:p w14:paraId="18D117C9" w14:textId="78B1CC7D" w:rsidR="007D65EF" w:rsidRPr="0094082C" w:rsidRDefault="007D65EF" w:rsidP="0094082C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24"/>
              <w:szCs w:val="24"/>
            </w:rPr>
          </w:pPr>
          <w:r w:rsidRPr="0094082C">
            <w:rPr>
              <w:rFonts w:ascii="Verdana" w:hAnsi="Verdana"/>
              <w:sz w:val="24"/>
              <w:szCs w:val="24"/>
            </w:rPr>
            <w:t>Name de</w:t>
          </w:r>
          <w:r w:rsidR="000972EF">
            <w:rPr>
              <w:rFonts w:ascii="Verdana" w:hAnsi="Verdana"/>
              <w:sz w:val="24"/>
              <w:szCs w:val="24"/>
            </w:rPr>
            <w:t>r beschäftigten Person</w:t>
          </w:r>
        </w:p>
      </w:tc>
      <w:tc>
        <w:tcPr>
          <w:tcW w:w="3426" w:type="dxa"/>
          <w:gridSpan w:val="3"/>
          <w:shd w:val="clear" w:color="auto" w:fill="auto"/>
          <w:vAlign w:val="bottom"/>
        </w:tcPr>
        <w:p w14:paraId="288A2F25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4"/>
              <w:szCs w:val="24"/>
            </w:rPr>
          </w:pPr>
          <w:r w:rsidRPr="0094082C">
            <w:rPr>
              <w:rFonts w:ascii="Verdana" w:hAnsi="Verdana"/>
              <w:sz w:val="24"/>
              <w:szCs w:val="24"/>
            </w:rPr>
            <w:t>Personalnummer</w:t>
          </w:r>
        </w:p>
      </w:tc>
    </w:tr>
    <w:tr w:rsidR="007D65EF" w:rsidRPr="0094082C" w14:paraId="42CD1785" w14:textId="77777777" w:rsidTr="00FA4910">
      <w:trPr>
        <w:gridAfter w:val="1"/>
        <w:wAfter w:w="66" w:type="dxa"/>
        <w:trHeight w:val="472"/>
      </w:trPr>
      <w:tc>
        <w:tcPr>
          <w:tcW w:w="5353" w:type="dxa"/>
          <w:shd w:val="clear" w:color="auto" w:fill="auto"/>
        </w:tcPr>
        <w:p w14:paraId="14B72230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1292" w:type="dxa"/>
          <w:gridSpan w:val="2"/>
          <w:shd w:val="clear" w:color="auto" w:fill="auto"/>
        </w:tcPr>
        <w:p w14:paraId="50A73B8A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426" w:type="dxa"/>
          <w:gridSpan w:val="3"/>
          <w:shd w:val="clear" w:color="auto" w:fill="auto"/>
        </w:tcPr>
        <w:p w14:paraId="3AA40E80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firstLine="708"/>
            <w:rPr>
              <w:rFonts w:ascii="Verdana" w:hAnsi="Verdana"/>
            </w:rPr>
          </w:pPr>
        </w:p>
      </w:tc>
    </w:tr>
  </w:tbl>
  <w:p w14:paraId="510C2D0C" w14:textId="77777777" w:rsidR="007D65EF" w:rsidRPr="004207D9" w:rsidRDefault="007D65EF" w:rsidP="004207D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0EB6A" w14:textId="77777777" w:rsidR="007D65EF" w:rsidRPr="006A1C80" w:rsidRDefault="007D65EF" w:rsidP="004207D9">
    <w:pPr>
      <w:pStyle w:val="Kopfzeile"/>
      <w:rPr>
        <w:sz w:val="6"/>
        <w:szCs w:val="6"/>
      </w:rPr>
    </w:pPr>
  </w:p>
  <w:tbl>
    <w:tblPr>
      <w:tblW w:w="9889" w:type="dxa"/>
      <w:tblLayout w:type="fixed"/>
      <w:tblLook w:val="01E0" w:firstRow="1" w:lastRow="1" w:firstColumn="1" w:lastColumn="1" w:noHBand="0" w:noVBand="0"/>
    </w:tblPr>
    <w:tblGrid>
      <w:gridCol w:w="1101"/>
      <w:gridCol w:w="4252"/>
      <w:gridCol w:w="992"/>
      <w:gridCol w:w="3544"/>
    </w:tblGrid>
    <w:tr w:rsidR="007D65EF" w:rsidRPr="0094082C" w14:paraId="42998555" w14:textId="77777777" w:rsidTr="001F63FB">
      <w:trPr>
        <w:trHeight w:val="858"/>
      </w:trPr>
      <w:tc>
        <w:tcPr>
          <w:tcW w:w="6345" w:type="dxa"/>
          <w:gridSpan w:val="3"/>
          <w:shd w:val="clear" w:color="auto" w:fill="auto"/>
        </w:tcPr>
        <w:p w14:paraId="5D23FB6D" w14:textId="77777777" w:rsidR="007D65EF" w:rsidRPr="0094082C" w:rsidRDefault="007D65EF" w:rsidP="001F63FB">
          <w:pPr>
            <w:pStyle w:val="Kopfzeile"/>
            <w:tabs>
              <w:tab w:val="clear" w:pos="4536"/>
            </w:tabs>
            <w:ind w:right="-552"/>
            <w:rPr>
              <w:rFonts w:ascii="Verdana" w:hAnsi="Verdana"/>
            </w:rPr>
          </w:pPr>
          <w:r w:rsidRPr="0094082C">
            <w:rPr>
              <w:rFonts w:ascii="Verdana" w:hAnsi="Verdana"/>
              <w:sz w:val="36"/>
              <w:szCs w:val="36"/>
            </w:rPr>
            <w:t xml:space="preserve">Personalfragebogen </w:t>
          </w:r>
          <w:r>
            <w:rPr>
              <w:rFonts w:ascii="Verdana" w:hAnsi="Verdana"/>
              <w:sz w:val="36"/>
              <w:szCs w:val="36"/>
            </w:rPr>
            <w:t>–</w:t>
          </w:r>
          <w:r w:rsidRPr="0094082C">
            <w:rPr>
              <w:rFonts w:ascii="Verdana" w:hAnsi="Verdana"/>
              <w:sz w:val="36"/>
              <w:szCs w:val="36"/>
            </w:rPr>
            <w:t xml:space="preserve"> Kündigung</w:t>
          </w:r>
          <w:r>
            <w:rPr>
              <w:rFonts w:ascii="Verdana" w:hAnsi="Verdana"/>
              <w:sz w:val="36"/>
              <w:szCs w:val="36"/>
            </w:rPr>
            <w:t xml:space="preserve">     </w:t>
          </w:r>
        </w:p>
      </w:tc>
      <w:tc>
        <w:tcPr>
          <w:tcW w:w="3544" w:type="dxa"/>
          <w:shd w:val="clear" w:color="auto" w:fill="auto"/>
        </w:tcPr>
        <w:p w14:paraId="48716E19" w14:textId="77777777" w:rsidR="007D65EF" w:rsidRPr="0094082C" w:rsidRDefault="00AD49EA" w:rsidP="002F5FCB">
          <w:pPr>
            <w:pStyle w:val="Kopfzeile"/>
            <w:tabs>
              <w:tab w:val="clear" w:pos="4536"/>
            </w:tabs>
            <w:ind w:left="176"/>
            <w:jc w:val="right"/>
            <w:rPr>
              <w:rFonts w:ascii="Verdana" w:hAnsi="Verdana"/>
            </w:rPr>
          </w:pPr>
          <w:r>
            <w:rPr>
              <w:noProof/>
              <w:color w:val="1F497D"/>
            </w:rPr>
            <w:drawing>
              <wp:inline distT="0" distB="0" distL="0" distR="0" wp14:anchorId="1CE1E191" wp14:editId="0B8B9225">
                <wp:extent cx="1064788" cy="349250"/>
                <wp:effectExtent l="0" t="0" r="254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4451" cy="3524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7D65EF">
            <w:rPr>
              <w:rFonts w:ascii="Verdana" w:hAnsi="Verdana"/>
            </w:rPr>
            <w:t xml:space="preserve">   </w:t>
          </w:r>
        </w:p>
      </w:tc>
    </w:tr>
    <w:tr w:rsidR="007D65EF" w:rsidRPr="0094082C" w14:paraId="6B474223" w14:textId="77777777" w:rsidTr="001F63FB">
      <w:trPr>
        <w:trHeight w:val="274"/>
      </w:trPr>
      <w:tc>
        <w:tcPr>
          <w:tcW w:w="1101" w:type="dxa"/>
          <w:shd w:val="clear" w:color="auto" w:fill="auto"/>
        </w:tcPr>
        <w:p w14:paraId="169CD5F6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 w:rsidRPr="0094082C">
            <w:rPr>
              <w:rFonts w:ascii="Verdana" w:hAnsi="Verdana"/>
            </w:rPr>
            <w:t>Firma:</w:t>
          </w:r>
        </w:p>
      </w:tc>
      <w:tc>
        <w:tcPr>
          <w:tcW w:w="5244" w:type="dxa"/>
          <w:gridSpan w:val="2"/>
          <w:shd w:val="clear" w:color="auto" w:fill="auto"/>
        </w:tcPr>
        <w:p w14:paraId="19C90E2B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544" w:type="dxa"/>
          <w:shd w:val="clear" w:color="auto" w:fill="auto"/>
        </w:tcPr>
        <w:p w14:paraId="51314C41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b/>
              <w:sz w:val="28"/>
              <w:szCs w:val="28"/>
            </w:rPr>
          </w:pPr>
        </w:p>
      </w:tc>
    </w:tr>
    <w:tr w:rsidR="007D65EF" w:rsidRPr="0094082C" w14:paraId="535AB481" w14:textId="77777777" w:rsidTr="001F63FB">
      <w:trPr>
        <w:trHeight w:val="302"/>
      </w:trPr>
      <w:tc>
        <w:tcPr>
          <w:tcW w:w="1101" w:type="dxa"/>
          <w:shd w:val="clear" w:color="auto" w:fill="auto"/>
        </w:tcPr>
        <w:p w14:paraId="27C12177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5244" w:type="dxa"/>
          <w:gridSpan w:val="2"/>
          <w:shd w:val="clear" w:color="auto" w:fill="auto"/>
        </w:tcPr>
        <w:p w14:paraId="372DA9AC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3544" w:type="dxa"/>
          <w:shd w:val="clear" w:color="auto" w:fill="auto"/>
        </w:tcPr>
        <w:p w14:paraId="6DD30459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b/>
              <w:sz w:val="18"/>
              <w:szCs w:val="18"/>
            </w:rPr>
          </w:pPr>
        </w:p>
      </w:tc>
    </w:tr>
    <w:tr w:rsidR="007D65EF" w:rsidRPr="0094082C" w14:paraId="0925C158" w14:textId="77777777" w:rsidTr="001F63FB">
      <w:trPr>
        <w:trHeight w:val="314"/>
      </w:trPr>
      <w:tc>
        <w:tcPr>
          <w:tcW w:w="1101" w:type="dxa"/>
          <w:shd w:val="clear" w:color="auto" w:fill="auto"/>
        </w:tcPr>
        <w:p w14:paraId="59CBA189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5244" w:type="dxa"/>
          <w:gridSpan w:val="2"/>
          <w:shd w:val="clear" w:color="auto" w:fill="auto"/>
        </w:tcPr>
        <w:p w14:paraId="7400FB74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3544" w:type="dxa"/>
          <w:shd w:val="clear" w:color="auto" w:fill="auto"/>
        </w:tcPr>
        <w:p w14:paraId="64BB868D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b/>
              <w:sz w:val="18"/>
              <w:szCs w:val="18"/>
            </w:rPr>
          </w:pPr>
        </w:p>
      </w:tc>
    </w:tr>
    <w:tr w:rsidR="007D65EF" w:rsidRPr="0094082C" w14:paraId="34C38A9C" w14:textId="77777777" w:rsidTr="001F63FB">
      <w:trPr>
        <w:trHeight w:val="174"/>
      </w:trPr>
      <w:tc>
        <w:tcPr>
          <w:tcW w:w="6345" w:type="dxa"/>
          <w:gridSpan w:val="3"/>
          <w:shd w:val="clear" w:color="auto" w:fill="auto"/>
          <w:vAlign w:val="bottom"/>
        </w:tcPr>
        <w:p w14:paraId="0876F296" w14:textId="77777777" w:rsidR="007D65EF" w:rsidRPr="0094082C" w:rsidRDefault="007D65EF" w:rsidP="0094082C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10"/>
              <w:szCs w:val="10"/>
            </w:rPr>
          </w:pPr>
        </w:p>
      </w:tc>
      <w:tc>
        <w:tcPr>
          <w:tcW w:w="3544" w:type="dxa"/>
          <w:shd w:val="clear" w:color="auto" w:fill="auto"/>
          <w:vAlign w:val="bottom"/>
        </w:tcPr>
        <w:p w14:paraId="56451F03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0"/>
              <w:szCs w:val="10"/>
            </w:rPr>
          </w:pPr>
        </w:p>
      </w:tc>
    </w:tr>
    <w:tr w:rsidR="007D65EF" w:rsidRPr="0094082C" w14:paraId="0570BCDB" w14:textId="77777777" w:rsidTr="001F63FB">
      <w:trPr>
        <w:trHeight w:val="314"/>
      </w:trPr>
      <w:tc>
        <w:tcPr>
          <w:tcW w:w="6345" w:type="dxa"/>
          <w:gridSpan w:val="3"/>
          <w:shd w:val="clear" w:color="auto" w:fill="auto"/>
          <w:vAlign w:val="bottom"/>
        </w:tcPr>
        <w:p w14:paraId="4CA95851" w14:textId="369E4849" w:rsidR="007D65EF" w:rsidRPr="0094082C" w:rsidRDefault="007D65EF" w:rsidP="0094082C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24"/>
              <w:szCs w:val="24"/>
            </w:rPr>
          </w:pPr>
          <w:r w:rsidRPr="0094082C">
            <w:rPr>
              <w:rFonts w:ascii="Verdana" w:hAnsi="Verdana"/>
              <w:sz w:val="24"/>
              <w:szCs w:val="24"/>
            </w:rPr>
            <w:t>Name de</w:t>
          </w:r>
          <w:r w:rsidR="00C27948">
            <w:rPr>
              <w:rFonts w:ascii="Verdana" w:hAnsi="Verdana"/>
              <w:sz w:val="24"/>
              <w:szCs w:val="24"/>
            </w:rPr>
            <w:t>r beschäftigten Person</w:t>
          </w:r>
        </w:p>
      </w:tc>
      <w:tc>
        <w:tcPr>
          <w:tcW w:w="3544" w:type="dxa"/>
          <w:shd w:val="clear" w:color="auto" w:fill="auto"/>
          <w:vAlign w:val="bottom"/>
        </w:tcPr>
        <w:p w14:paraId="17ADE682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4"/>
              <w:szCs w:val="24"/>
            </w:rPr>
          </w:pPr>
          <w:r w:rsidRPr="0094082C">
            <w:rPr>
              <w:rFonts w:ascii="Verdana" w:hAnsi="Verdana"/>
              <w:sz w:val="24"/>
              <w:szCs w:val="24"/>
            </w:rPr>
            <w:t>Personalnummer</w:t>
          </w:r>
        </w:p>
      </w:tc>
    </w:tr>
    <w:tr w:rsidR="007D65EF" w:rsidRPr="0094082C" w14:paraId="4B0C7864" w14:textId="77777777" w:rsidTr="001F63FB">
      <w:trPr>
        <w:trHeight w:val="472"/>
      </w:trPr>
      <w:tc>
        <w:tcPr>
          <w:tcW w:w="5353" w:type="dxa"/>
          <w:gridSpan w:val="2"/>
          <w:shd w:val="clear" w:color="auto" w:fill="auto"/>
        </w:tcPr>
        <w:p w14:paraId="5109D6CE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992" w:type="dxa"/>
          <w:shd w:val="clear" w:color="auto" w:fill="auto"/>
        </w:tcPr>
        <w:p w14:paraId="01826DFD" w14:textId="77777777" w:rsidR="007D65EF" w:rsidRPr="0094082C" w:rsidRDefault="007D65EF" w:rsidP="0094082C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544" w:type="dxa"/>
          <w:shd w:val="clear" w:color="auto" w:fill="auto"/>
        </w:tcPr>
        <w:p w14:paraId="03C22B86" w14:textId="77777777" w:rsidR="007D65EF" w:rsidRPr="0094082C" w:rsidRDefault="007D65EF" w:rsidP="0094082C">
          <w:pPr>
            <w:pStyle w:val="Kopfzeile"/>
            <w:tabs>
              <w:tab w:val="clear" w:pos="4536"/>
            </w:tabs>
            <w:ind w:firstLine="708"/>
            <w:rPr>
              <w:rFonts w:ascii="Verdana" w:hAnsi="Verdana"/>
            </w:rPr>
          </w:pPr>
        </w:p>
      </w:tc>
    </w:tr>
  </w:tbl>
  <w:p w14:paraId="387368F5" w14:textId="77777777" w:rsidR="007D65EF" w:rsidRPr="006A1C80" w:rsidRDefault="007D65EF" w:rsidP="004207D9">
    <w:pPr>
      <w:pStyle w:val="Kopfzeile"/>
      <w:rPr>
        <w:sz w:val="6"/>
        <w:szCs w:val="6"/>
      </w:rPr>
    </w:pPr>
  </w:p>
  <w:p w14:paraId="3E8E4450" w14:textId="77777777" w:rsidR="007D65EF" w:rsidRDefault="007D65EF">
    <w:pPr>
      <w:pStyle w:val="Kopfzeile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C2D9A"/>
    <w:multiLevelType w:val="hybridMultilevel"/>
    <w:tmpl w:val="50C86E2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3C70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7235CF"/>
    <w:multiLevelType w:val="hybridMultilevel"/>
    <w:tmpl w:val="FF38CB34"/>
    <w:lvl w:ilvl="0" w:tplc="739A3D5E">
      <w:numFmt w:val="bullet"/>
      <w:lvlText w:val=""/>
      <w:lvlJc w:val="left"/>
      <w:pPr>
        <w:tabs>
          <w:tab w:val="num" w:pos="570"/>
        </w:tabs>
        <w:ind w:left="57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DE7A7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53010BC"/>
    <w:multiLevelType w:val="hybridMultilevel"/>
    <w:tmpl w:val="F1B0829C"/>
    <w:lvl w:ilvl="0" w:tplc="739A3D5E">
      <w:numFmt w:val="bullet"/>
      <w:lvlText w:val="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27D19"/>
    <w:multiLevelType w:val="hybridMultilevel"/>
    <w:tmpl w:val="F4E0C24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7A3D57"/>
    <w:multiLevelType w:val="hybridMultilevel"/>
    <w:tmpl w:val="7BE0AD28"/>
    <w:lvl w:ilvl="0" w:tplc="739A3D5E">
      <w:numFmt w:val="bullet"/>
      <w:lvlText w:val="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7915E1"/>
    <w:multiLevelType w:val="hybridMultilevel"/>
    <w:tmpl w:val="6B32C0F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1B200DE"/>
    <w:multiLevelType w:val="hybridMultilevel"/>
    <w:tmpl w:val="ECD2B4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1C12D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81D3665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9AD4057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4C1E6C7A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0EF23BB"/>
    <w:multiLevelType w:val="hybridMultilevel"/>
    <w:tmpl w:val="DE2E3CF0"/>
    <w:lvl w:ilvl="0" w:tplc="739A3D5E">
      <w:numFmt w:val="bullet"/>
      <w:lvlText w:val=""/>
      <w:lvlJc w:val="left"/>
      <w:pPr>
        <w:tabs>
          <w:tab w:val="num" w:pos="570"/>
        </w:tabs>
        <w:ind w:left="57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A20D14"/>
    <w:multiLevelType w:val="hybridMultilevel"/>
    <w:tmpl w:val="9BF44BA4"/>
    <w:lvl w:ilvl="0" w:tplc="739A3D5E">
      <w:numFmt w:val="bullet"/>
      <w:lvlText w:val=""/>
      <w:lvlJc w:val="left"/>
      <w:pPr>
        <w:tabs>
          <w:tab w:val="num" w:pos="570"/>
        </w:tabs>
        <w:ind w:left="57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D5F2A42"/>
    <w:multiLevelType w:val="hybridMultilevel"/>
    <w:tmpl w:val="6A9C678A"/>
    <w:lvl w:ilvl="0" w:tplc="739A3D5E">
      <w:numFmt w:val="bullet"/>
      <w:lvlText w:val=""/>
      <w:lvlJc w:val="left"/>
      <w:pPr>
        <w:tabs>
          <w:tab w:val="num" w:pos="450"/>
        </w:tabs>
        <w:ind w:left="45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4F06A0D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79DE1317"/>
    <w:multiLevelType w:val="hybridMultilevel"/>
    <w:tmpl w:val="3026A76A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C841BCD"/>
    <w:multiLevelType w:val="hybridMultilevel"/>
    <w:tmpl w:val="8D488B04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665814588">
    <w:abstractNumId w:val="16"/>
  </w:num>
  <w:num w:numId="2" w16cid:durableId="1007563947">
    <w:abstractNumId w:val="12"/>
  </w:num>
  <w:num w:numId="3" w16cid:durableId="1779911914">
    <w:abstractNumId w:val="9"/>
  </w:num>
  <w:num w:numId="4" w16cid:durableId="159271365">
    <w:abstractNumId w:val="11"/>
  </w:num>
  <w:num w:numId="5" w16cid:durableId="751395674">
    <w:abstractNumId w:val="3"/>
  </w:num>
  <w:num w:numId="6" w16cid:durableId="544372275">
    <w:abstractNumId w:val="6"/>
  </w:num>
  <w:num w:numId="7" w16cid:durableId="1393893207">
    <w:abstractNumId w:val="7"/>
  </w:num>
  <w:num w:numId="8" w16cid:durableId="1970284846">
    <w:abstractNumId w:val="18"/>
  </w:num>
  <w:num w:numId="9" w16cid:durableId="1315068081">
    <w:abstractNumId w:val="1"/>
  </w:num>
  <w:num w:numId="10" w16cid:durableId="1137451047">
    <w:abstractNumId w:val="10"/>
  </w:num>
  <w:num w:numId="11" w16cid:durableId="1211574277">
    <w:abstractNumId w:val="17"/>
  </w:num>
  <w:num w:numId="12" w16cid:durableId="1905336451">
    <w:abstractNumId w:val="5"/>
  </w:num>
  <w:num w:numId="13" w16cid:durableId="1178153455">
    <w:abstractNumId w:val="0"/>
  </w:num>
  <w:num w:numId="14" w16cid:durableId="324743565">
    <w:abstractNumId w:val="14"/>
  </w:num>
  <w:num w:numId="15" w16cid:durableId="1102842171">
    <w:abstractNumId w:val="15"/>
  </w:num>
  <w:num w:numId="16" w16cid:durableId="744493692">
    <w:abstractNumId w:val="4"/>
  </w:num>
  <w:num w:numId="17" w16cid:durableId="640697757">
    <w:abstractNumId w:val="2"/>
  </w:num>
  <w:num w:numId="18" w16cid:durableId="1739983234">
    <w:abstractNumId w:val="13"/>
  </w:num>
  <w:num w:numId="19" w16cid:durableId="19565989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D01"/>
    <w:rsid w:val="0001702A"/>
    <w:rsid w:val="000209A4"/>
    <w:rsid w:val="0004755B"/>
    <w:rsid w:val="00055B90"/>
    <w:rsid w:val="0005708C"/>
    <w:rsid w:val="0006146D"/>
    <w:rsid w:val="00065252"/>
    <w:rsid w:val="00080AF9"/>
    <w:rsid w:val="000972EF"/>
    <w:rsid w:val="000A0A52"/>
    <w:rsid w:val="000B127D"/>
    <w:rsid w:val="000B469D"/>
    <w:rsid w:val="000C55BC"/>
    <w:rsid w:val="000D3F7B"/>
    <w:rsid w:val="00100A81"/>
    <w:rsid w:val="00123294"/>
    <w:rsid w:val="00136F98"/>
    <w:rsid w:val="00186B04"/>
    <w:rsid w:val="001B758C"/>
    <w:rsid w:val="001D1D66"/>
    <w:rsid w:val="001E4025"/>
    <w:rsid w:val="001F63FB"/>
    <w:rsid w:val="001F7BF1"/>
    <w:rsid w:val="001F7D35"/>
    <w:rsid w:val="00207FDB"/>
    <w:rsid w:val="0022188B"/>
    <w:rsid w:val="00221E78"/>
    <w:rsid w:val="00250EC7"/>
    <w:rsid w:val="0027497F"/>
    <w:rsid w:val="002C3585"/>
    <w:rsid w:val="002C4205"/>
    <w:rsid w:val="002C5BDB"/>
    <w:rsid w:val="002F5FCB"/>
    <w:rsid w:val="003235F5"/>
    <w:rsid w:val="0033042B"/>
    <w:rsid w:val="00334A87"/>
    <w:rsid w:val="00346B0C"/>
    <w:rsid w:val="00352A38"/>
    <w:rsid w:val="00362387"/>
    <w:rsid w:val="00374C0D"/>
    <w:rsid w:val="003A4D00"/>
    <w:rsid w:val="003D263B"/>
    <w:rsid w:val="003F188E"/>
    <w:rsid w:val="004207D9"/>
    <w:rsid w:val="00426F29"/>
    <w:rsid w:val="00463FE8"/>
    <w:rsid w:val="004667BD"/>
    <w:rsid w:val="004918DB"/>
    <w:rsid w:val="00494EBF"/>
    <w:rsid w:val="004F07EE"/>
    <w:rsid w:val="004F7296"/>
    <w:rsid w:val="005017D3"/>
    <w:rsid w:val="00510CEB"/>
    <w:rsid w:val="00531588"/>
    <w:rsid w:val="005755FC"/>
    <w:rsid w:val="00584570"/>
    <w:rsid w:val="00594C1A"/>
    <w:rsid w:val="006018E7"/>
    <w:rsid w:val="006D1D13"/>
    <w:rsid w:val="006D2409"/>
    <w:rsid w:val="006D4ACB"/>
    <w:rsid w:val="006F44DB"/>
    <w:rsid w:val="00705670"/>
    <w:rsid w:val="0072442D"/>
    <w:rsid w:val="0073500A"/>
    <w:rsid w:val="00737149"/>
    <w:rsid w:val="00756272"/>
    <w:rsid w:val="0076268C"/>
    <w:rsid w:val="0077649C"/>
    <w:rsid w:val="007B19E6"/>
    <w:rsid w:val="007D65EF"/>
    <w:rsid w:val="007D755C"/>
    <w:rsid w:val="007E4852"/>
    <w:rsid w:val="007F6387"/>
    <w:rsid w:val="007F660B"/>
    <w:rsid w:val="00823277"/>
    <w:rsid w:val="008262D3"/>
    <w:rsid w:val="00843F1A"/>
    <w:rsid w:val="00862C39"/>
    <w:rsid w:val="00862D0B"/>
    <w:rsid w:val="008E0AE3"/>
    <w:rsid w:val="008E30E2"/>
    <w:rsid w:val="008E402D"/>
    <w:rsid w:val="0094082C"/>
    <w:rsid w:val="00950120"/>
    <w:rsid w:val="00957EF9"/>
    <w:rsid w:val="00972354"/>
    <w:rsid w:val="009D41C4"/>
    <w:rsid w:val="009F5DFD"/>
    <w:rsid w:val="00A10E64"/>
    <w:rsid w:val="00A36B30"/>
    <w:rsid w:val="00A53269"/>
    <w:rsid w:val="00A6361F"/>
    <w:rsid w:val="00A67A64"/>
    <w:rsid w:val="00AA37C9"/>
    <w:rsid w:val="00AD49EA"/>
    <w:rsid w:val="00AD4A09"/>
    <w:rsid w:val="00B105C3"/>
    <w:rsid w:val="00B10FC0"/>
    <w:rsid w:val="00B236BC"/>
    <w:rsid w:val="00B52BFE"/>
    <w:rsid w:val="00B55A14"/>
    <w:rsid w:val="00B776F7"/>
    <w:rsid w:val="00B85B75"/>
    <w:rsid w:val="00B904EC"/>
    <w:rsid w:val="00B92BFF"/>
    <w:rsid w:val="00BB2FC2"/>
    <w:rsid w:val="00BC4945"/>
    <w:rsid w:val="00BD00E1"/>
    <w:rsid w:val="00BF3569"/>
    <w:rsid w:val="00C0071D"/>
    <w:rsid w:val="00C205BD"/>
    <w:rsid w:val="00C24AF5"/>
    <w:rsid w:val="00C25347"/>
    <w:rsid w:val="00C27948"/>
    <w:rsid w:val="00C37F10"/>
    <w:rsid w:val="00C5560C"/>
    <w:rsid w:val="00C92323"/>
    <w:rsid w:val="00CB154B"/>
    <w:rsid w:val="00CB20BD"/>
    <w:rsid w:val="00CD23FA"/>
    <w:rsid w:val="00CD5551"/>
    <w:rsid w:val="00CE037A"/>
    <w:rsid w:val="00CE062C"/>
    <w:rsid w:val="00D07972"/>
    <w:rsid w:val="00D223C6"/>
    <w:rsid w:val="00D518DC"/>
    <w:rsid w:val="00D57B21"/>
    <w:rsid w:val="00D95B0F"/>
    <w:rsid w:val="00DA2B29"/>
    <w:rsid w:val="00DB4C07"/>
    <w:rsid w:val="00DB5937"/>
    <w:rsid w:val="00DB71DC"/>
    <w:rsid w:val="00DC0D01"/>
    <w:rsid w:val="00DE00B9"/>
    <w:rsid w:val="00DE4339"/>
    <w:rsid w:val="00E02EF3"/>
    <w:rsid w:val="00E03880"/>
    <w:rsid w:val="00E04242"/>
    <w:rsid w:val="00E12D24"/>
    <w:rsid w:val="00E168EB"/>
    <w:rsid w:val="00E26414"/>
    <w:rsid w:val="00E30712"/>
    <w:rsid w:val="00E82A62"/>
    <w:rsid w:val="00E8770F"/>
    <w:rsid w:val="00ED53C0"/>
    <w:rsid w:val="00EE6340"/>
    <w:rsid w:val="00F34170"/>
    <w:rsid w:val="00F37831"/>
    <w:rsid w:val="00F51FDE"/>
    <w:rsid w:val="00F5610E"/>
    <w:rsid w:val="00F57DCE"/>
    <w:rsid w:val="00F8103D"/>
    <w:rsid w:val="00FA4910"/>
    <w:rsid w:val="00FA768A"/>
    <w:rsid w:val="00FB0E6D"/>
    <w:rsid w:val="00FD33AE"/>
    <w:rsid w:val="00FD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FB969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2Einrckung">
    <w:name w:val="2. Einrückung"/>
    <w:basedOn w:val="Default"/>
    <w:next w:val="Default"/>
    <w:rPr>
      <w:rFonts w:cs="Times New Roman"/>
      <w:color w:val="auto"/>
    </w:rPr>
  </w:style>
  <w:style w:type="character" w:styleId="Kommentarzeichen">
    <w:name w:val="annotation reference"/>
    <w:rsid w:val="0001702A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01702A"/>
  </w:style>
  <w:style w:type="character" w:customStyle="1" w:styleId="KommentartextZchn">
    <w:name w:val="Kommentartext Zchn"/>
    <w:link w:val="Kommentartext"/>
    <w:rsid w:val="0001702A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01702A"/>
    <w:rPr>
      <w:b/>
      <w:bCs/>
    </w:rPr>
  </w:style>
  <w:style w:type="character" w:customStyle="1" w:styleId="KommentarthemaZchn">
    <w:name w:val="Kommentarthema Zchn"/>
    <w:link w:val="Kommentarthema"/>
    <w:rsid w:val="0001702A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0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cal_sonja.pennig\Temp\TOMTemp\TOMLEGO\864e2a50-0987-4198-ad65-7120b30d4540\Personalfragebogen%20Kuendigung%20Stand%202023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SO999929 xmlns="http://www.datev.de/BSOffice/999929">36286d48-7c31-44f2-9b95-9fbe8d53ead8</BSO999929>
</file>

<file path=customXml/itemProps1.xml><?xml version="1.0" encoding="utf-8"?>
<ds:datastoreItem xmlns:ds="http://schemas.openxmlformats.org/officeDocument/2006/customXml" ds:itemID="{1F69C3B4-0382-4E4E-8885-FEE12DC788EA}">
  <ds:schemaRefs>
    <ds:schemaRef ds:uri="http://www.datev.de/BSOffice/999929"/>
  </ds:schemaRefs>
</ds:datastoreItem>
</file>

<file path=docMetadata/LabelInfo.xml><?xml version="1.0" encoding="utf-8"?>
<clbl:labelList xmlns:clbl="http://schemas.microsoft.com/office/2020/mipLabelMetadata">
  <clbl:label id="{b5468c62-1a6b-4fe4-8dac-294b6f02ba6b}" enabled="1" method="Standard" siteId="{6740ab35-e70b-48b0-a200-81d690e233e1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Personalfragebogen Kuendigung Stand 2023</Template>
  <TotalTime>0</TotalTime>
  <Pages>4</Pages>
  <Words>820</Words>
  <Characters>5167</Characters>
  <Application>Microsoft Office Word</Application>
  <DocSecurity>0</DocSecurity>
  <Lines>43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5976</CharactersWithSpaces>
  <SharedDoc>false</SharedDoc>
  <HLinks>
    <vt:vector size="12" baseType="variant">
      <vt:variant>
        <vt:i4>2818127</vt:i4>
      </vt:variant>
      <vt:variant>
        <vt:i4>6706</vt:i4>
      </vt:variant>
      <vt:variant>
        <vt:i4>1026</vt:i4>
      </vt:variant>
      <vt:variant>
        <vt:i4>1</vt:i4>
      </vt:variant>
      <vt:variant>
        <vt:lpwstr>cid:image001.jpg@01CEC37C.578C3310</vt:lpwstr>
      </vt:variant>
      <vt:variant>
        <vt:lpwstr/>
      </vt:variant>
      <vt:variant>
        <vt:i4>2818127</vt:i4>
      </vt:variant>
      <vt:variant>
        <vt:i4>6942</vt:i4>
      </vt:variant>
      <vt:variant>
        <vt:i4>1025</vt:i4>
      </vt:variant>
      <vt:variant>
        <vt:i4>1</vt:i4>
      </vt:variant>
      <vt:variant>
        <vt:lpwstr>cid:image001.jpg@01CEC37C.578C3310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2023-11-06T12:16:00Z</dcterms:created>
  <dcterms:modified xsi:type="dcterms:W3CDTF">2023-11-06T12:16:00Z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3,4,5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– Intern –</vt:lpwstr>
  </property>
  <property fmtid="{D5CDD505-2E9C-101B-9397-08002B2CF9AE}" pid="5" name="DATEV-DMS_MANDANT_NR">
    <vt:lpwstr>100</vt:lpwstr>
  </property>
  <property fmtid="{D5CDD505-2E9C-101B-9397-08002B2CF9AE}" pid="6" name="DATEV-DMS_MANDANT_BEZ">
    <vt:lpwstr>JANTSCHKE-STEUERBERATER</vt:lpwstr>
  </property>
  <property fmtid="{D5CDD505-2E9C-101B-9397-08002B2CF9AE}" pid="7" name="DATEV-DMS_DOKU_NR">
    <vt:lpwstr>498466</vt:lpwstr>
  </property>
  <property fmtid="{D5CDD505-2E9C-101B-9397-08002B2CF9AE}" pid="8" name="DATEV-DMS_BETREFF">
    <vt:lpwstr>Personalfragebogen Kuendigung Stand 2023</vt:lpwstr>
  </property>
</Properties>
</file>